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5975" w:type="pct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6"/>
        <w:gridCol w:w="712"/>
        <w:gridCol w:w="5248"/>
      </w:tblGrid>
      <w:tr w:rsidR="009D4D08" w:rsidRPr="0069056A" w14:paraId="2CF81207" w14:textId="77777777" w:rsidTr="003E120B">
        <w:trPr>
          <w:trHeight w:val="1344"/>
        </w:trPr>
        <w:tc>
          <w:tcPr>
            <w:tcW w:w="5000" w:type="pct"/>
            <w:gridSpan w:val="3"/>
            <w:vAlign w:val="bottom"/>
          </w:tcPr>
          <w:p w14:paraId="3BC91A05" w14:textId="130CDFE4" w:rsidR="009D4D08" w:rsidRPr="0069056A" w:rsidRDefault="009A55F5" w:rsidP="009D4D08">
            <w:pPr>
              <w:ind w:left="5760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69056A">
              <w:rPr>
                <w:rFonts w:ascii="Arial" w:hAnsi="Arial" w:cs="Arial"/>
                <w:noProof/>
                <w:sz w:val="22"/>
                <w:szCs w:val="22"/>
                <w:u w:val="single"/>
                <w:lang w:val="en-US"/>
              </w:rPr>
              <w:t>Indirizzo</w:t>
            </w:r>
            <w:r w:rsidR="009D4D08" w:rsidRPr="0069056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:</w:t>
            </w:r>
            <w:r w:rsidR="009D4D08" w:rsidRPr="0069056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br/>
              <w:t>Ombudsman</w:t>
            </w:r>
            <w:r w:rsidRPr="0069056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 xml:space="preserve"> del ramo</w:t>
            </w:r>
            <w:r w:rsidR="009D4D08" w:rsidRPr="0069056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br/>
            </w:r>
            <w:r w:rsidR="0069056A" w:rsidRPr="0069056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viaggi s</w:t>
            </w:r>
            <w:r w:rsidR="0069056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vizzero</w:t>
            </w:r>
            <w:r w:rsidR="009D4D08" w:rsidRPr="0069056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br/>
            </w:r>
            <w:r w:rsidR="0022052B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Casella postale</w:t>
            </w:r>
            <w:r w:rsidR="009D4D08" w:rsidRPr="0069056A">
              <w:rPr>
                <w:rFonts w:ascii="Arial" w:hAnsi="Arial" w:cs="Arial"/>
                <w:noProof/>
                <w:sz w:val="22"/>
                <w:szCs w:val="22"/>
                <w:lang w:val="en-US"/>
              </w:rPr>
              <w:br/>
              <w:t>8038 Zürich</w:t>
            </w:r>
          </w:p>
        </w:tc>
      </w:tr>
      <w:tr w:rsidR="004173F3" w:rsidRPr="00F44F1B" w14:paraId="5B407BA0" w14:textId="77777777" w:rsidTr="003E120B">
        <w:tc>
          <w:tcPr>
            <w:tcW w:w="5000" w:type="pct"/>
            <w:gridSpan w:val="3"/>
            <w:vAlign w:val="bottom"/>
          </w:tcPr>
          <w:p w14:paraId="489A1C67" w14:textId="1A2C86DC" w:rsidR="004173F3" w:rsidRPr="00F44F1B" w:rsidRDefault="00AB2C31" w:rsidP="00311D4F">
            <w:pPr>
              <w:rPr>
                <w:rFonts w:ascii="Arial" w:hAnsi="Arial" w:cs="Arial"/>
                <w:i/>
                <w:color w:val="FF0000"/>
                <w:sz w:val="22"/>
                <w:szCs w:val="22"/>
                <w:lang w:val="fr-CH"/>
              </w:rPr>
            </w:pPr>
            <w:r w:rsidRPr="00F44F1B">
              <w:rPr>
                <w:rFonts w:ascii="Arial" w:hAnsi="Arial" w:cs="Arial"/>
                <w:b/>
                <w:i/>
                <w:color w:val="FF0000"/>
                <w:sz w:val="24"/>
                <w:szCs w:val="24"/>
                <w:lang w:val="fr-CH"/>
              </w:rPr>
              <w:t xml:space="preserve">*  </w:t>
            </w:r>
            <w:r w:rsidR="007F41D2">
              <w:rPr>
                <w:rFonts w:ascii="Arial" w:hAnsi="Arial" w:cs="Arial"/>
                <w:b/>
                <w:i/>
                <w:color w:val="FF0000"/>
                <w:sz w:val="24"/>
                <w:szCs w:val="24"/>
                <w:lang w:val="fr-CH"/>
              </w:rPr>
              <w:t xml:space="preserve">Deve essere </w:t>
            </w:r>
            <w:r w:rsidR="00AC1ACE">
              <w:rPr>
                <w:rFonts w:ascii="Arial" w:hAnsi="Arial" w:cs="Arial"/>
                <w:b/>
                <w:i/>
                <w:color w:val="FF0000"/>
                <w:sz w:val="24"/>
                <w:szCs w:val="24"/>
                <w:lang w:val="fr-CH"/>
              </w:rPr>
              <w:t>compilato correttamente</w:t>
            </w:r>
            <w:r w:rsidRPr="00F44F1B">
              <w:rPr>
                <w:rFonts w:ascii="Arial" w:hAnsi="Arial" w:cs="Arial"/>
                <w:i/>
                <w:color w:val="FF0000"/>
                <w:sz w:val="22"/>
                <w:szCs w:val="22"/>
                <w:lang w:val="fr-CH"/>
              </w:rPr>
              <w:t xml:space="preserve"> </w:t>
            </w:r>
            <w:r w:rsidRPr="00F44F1B">
              <w:rPr>
                <w:rFonts w:ascii="Arial" w:hAnsi="Arial" w:cs="Arial"/>
                <w:b/>
                <w:i/>
                <w:color w:val="FF0000"/>
                <w:sz w:val="22"/>
                <w:szCs w:val="22"/>
                <w:lang w:val="fr-CH"/>
              </w:rPr>
              <w:t xml:space="preserve">  </w:t>
            </w:r>
            <w:r w:rsidR="00056BE9">
              <w:rPr>
                <w:rFonts w:ascii="Arial" w:hAnsi="Arial" w:cs="Arial"/>
                <w:i/>
                <w:color w:val="0070C0"/>
                <w:sz w:val="20"/>
                <w:szCs w:val="20"/>
                <w:lang w:val="fr-CH"/>
              </w:rPr>
              <w:t>Purtroppo non saremo in grado di el</w:t>
            </w:r>
            <w:r w:rsidR="00EB52B5">
              <w:rPr>
                <w:rFonts w:ascii="Arial" w:hAnsi="Arial" w:cs="Arial"/>
                <w:i/>
                <w:color w:val="0070C0"/>
                <w:sz w:val="20"/>
                <w:szCs w:val="20"/>
                <w:lang w:val="fr-CH"/>
              </w:rPr>
              <w:t>aborare la vostra domanda se manca qualche informazione</w:t>
            </w:r>
            <w:r w:rsidRPr="00F44F1B">
              <w:rPr>
                <w:rFonts w:ascii="Arial" w:hAnsi="Arial" w:cs="Arial"/>
                <w:i/>
                <w:sz w:val="20"/>
                <w:szCs w:val="20"/>
                <w:lang w:val="fr-CH"/>
              </w:rPr>
              <w:t>!</w:t>
            </w:r>
          </w:p>
        </w:tc>
      </w:tr>
      <w:tr w:rsidR="009D4D08" w:rsidRPr="009D4D08" w14:paraId="39FB9616" w14:textId="77777777" w:rsidTr="003E120B">
        <w:trPr>
          <w:trHeight w:val="708"/>
        </w:trPr>
        <w:tc>
          <w:tcPr>
            <w:tcW w:w="5000" w:type="pct"/>
            <w:gridSpan w:val="3"/>
            <w:vAlign w:val="bottom"/>
          </w:tcPr>
          <w:p w14:paraId="668EF744" w14:textId="77777777" w:rsidR="00234194" w:rsidRDefault="009D4D08" w:rsidP="00311D4F">
            <w:pPr>
              <w:rPr>
                <w:rFonts w:ascii="Arial" w:hAnsi="Arial" w:cs="Arial"/>
                <w:b/>
                <w:i/>
                <w:color w:val="FF0000"/>
                <w:sz w:val="22"/>
                <w:szCs w:val="22"/>
              </w:rPr>
            </w:pPr>
            <w:r w:rsidRPr="00303A81">
              <w:rPr>
                <w:rFonts w:ascii="Arial" w:hAnsi="Arial" w:cs="Arial"/>
                <w:b/>
                <w:sz w:val="22"/>
                <w:szCs w:val="22"/>
              </w:rPr>
              <w:t>1.</w:t>
            </w:r>
            <w:r w:rsidRPr="00303A81">
              <w:rPr>
                <w:rFonts w:ascii="Arial" w:hAnsi="Arial" w:cs="Arial"/>
                <w:b/>
                <w:i/>
                <w:color w:val="FF0000"/>
                <w:sz w:val="22"/>
                <w:szCs w:val="22"/>
              </w:rPr>
              <w:t xml:space="preserve"> *</w:t>
            </w:r>
          </w:p>
          <w:p w14:paraId="30EAC7B1" w14:textId="24E4E1D9" w:rsidR="009D4D08" w:rsidRPr="00303A81" w:rsidRDefault="00EB52B5" w:rsidP="00234194">
            <w:pPr>
              <w:ind w:left="720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  <w:u w:val="single"/>
              </w:rPr>
              <w:t>Dati personali</w:t>
            </w:r>
          </w:p>
        </w:tc>
      </w:tr>
      <w:tr w:rsidR="000172E5" w:rsidRPr="000654C4" w14:paraId="3CC912DA" w14:textId="77777777" w:rsidTr="003E120B">
        <w:tc>
          <w:tcPr>
            <w:tcW w:w="2237" w:type="pct"/>
            <w:vAlign w:val="bottom"/>
          </w:tcPr>
          <w:p w14:paraId="17CF7BBE" w14:textId="752B87BC" w:rsidR="000172E5" w:rsidRPr="00303A81" w:rsidRDefault="00EB52B5" w:rsidP="00234194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Cognome</w:t>
            </w:r>
            <w:r w:rsidR="00FF054D" w:rsidRPr="00303A81">
              <w:rPr>
                <w:rFonts w:ascii="Arial" w:hAnsi="Arial" w:cs="Arial"/>
                <w:noProof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1603914177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0DCAEBE9" w14:textId="2B882B27" w:rsidR="000172E5" w:rsidRPr="009D4D08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0654C4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0172E5" w:rsidRPr="000654C4" w14:paraId="5CDA4002" w14:textId="77777777" w:rsidTr="003E120B">
        <w:tc>
          <w:tcPr>
            <w:tcW w:w="2237" w:type="pct"/>
            <w:vAlign w:val="bottom"/>
          </w:tcPr>
          <w:p w14:paraId="08E4FA6F" w14:textId="67B57674" w:rsidR="000172E5" w:rsidRPr="00303A81" w:rsidRDefault="00EB52B5" w:rsidP="00234194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Nome</w:t>
            </w:r>
            <w:r w:rsidR="00FF054D" w:rsidRPr="00303A81">
              <w:rPr>
                <w:rFonts w:ascii="Arial" w:hAnsi="Arial" w:cs="Arial"/>
                <w:noProof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</w:rPr>
            <w:id w:val="-164164740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53682181" w14:textId="16A48E62" w:rsidR="000172E5" w:rsidRPr="009D4D08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962C9A" w:rsidRPr="000654C4" w14:paraId="18076E4B" w14:textId="77777777" w:rsidTr="003E120B">
        <w:tc>
          <w:tcPr>
            <w:tcW w:w="2237" w:type="pct"/>
            <w:vAlign w:val="bottom"/>
          </w:tcPr>
          <w:p w14:paraId="3BD66704" w14:textId="735B9EEC" w:rsidR="00962C9A" w:rsidRPr="00303A81" w:rsidRDefault="00EB52B5" w:rsidP="00234194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Via e n.</w:t>
            </w:r>
            <w:r w:rsidR="00FF054D" w:rsidRPr="00303A81">
              <w:rPr>
                <w:rFonts w:ascii="Arial" w:hAnsi="Arial" w:cs="Arial"/>
                <w:noProof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</w:rPr>
            <w:id w:val="1555195000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6ACB65A5" w14:textId="5892D209" w:rsidR="00962C9A" w:rsidRPr="009D4D08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0172E5" w:rsidRPr="000654C4" w14:paraId="1E51CDBB" w14:textId="77777777" w:rsidTr="003E120B">
        <w:tc>
          <w:tcPr>
            <w:tcW w:w="2237" w:type="pct"/>
            <w:vAlign w:val="bottom"/>
          </w:tcPr>
          <w:p w14:paraId="701EF6C1" w14:textId="218E3140" w:rsidR="000172E5" w:rsidRPr="00303A81" w:rsidRDefault="005A3B01" w:rsidP="00234194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t>NAP, località</w:t>
            </w:r>
            <w:r w:rsidR="00FF054D" w:rsidRPr="00303A81">
              <w:rPr>
                <w:rFonts w:ascii="Arial" w:hAnsi="Arial" w:cs="Arial"/>
                <w:noProof/>
                <w:sz w:val="22"/>
                <w:szCs w:val="22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</w:rPr>
            <w:id w:val="-1001811333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6EED3D33" w14:textId="7032C15F" w:rsidR="000172E5" w:rsidRPr="009D4D08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303A81" w:rsidRPr="000654C4" w14:paraId="174BCC74" w14:textId="77777777" w:rsidTr="003E120B">
        <w:tc>
          <w:tcPr>
            <w:tcW w:w="2237" w:type="pct"/>
            <w:vAlign w:val="bottom"/>
          </w:tcPr>
          <w:p w14:paraId="3A579B06" w14:textId="6705FEFD" w:rsidR="00303A81" w:rsidRPr="005A3B01" w:rsidRDefault="005A3B01" w:rsidP="00234194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en-US"/>
              </w:rPr>
            </w:pPr>
            <w:r w:rsidRPr="005A3B01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Telefono</w:t>
            </w:r>
            <w:r w:rsidR="002F79EC" w:rsidRPr="005A3B01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/fax</w:t>
            </w:r>
            <w:r w:rsidR="00303A81" w:rsidRPr="005A3B01">
              <w:rPr>
                <w:rFonts w:ascii="Arial" w:hAnsi="Arial" w:cs="Arial"/>
                <w:noProof/>
                <w:sz w:val="22"/>
                <w:szCs w:val="22"/>
                <w:lang w:val="en-US"/>
              </w:rPr>
              <w:t>:</w:t>
            </w:r>
            <w:r w:rsidR="006B7C01" w:rsidRPr="005A3B01">
              <w:rPr>
                <w:rFonts w:ascii="Arial" w:hAnsi="Arial" w:cs="Arial"/>
                <w:noProof/>
                <w:sz w:val="22"/>
                <w:szCs w:val="22"/>
                <w:lang w:val="en-US"/>
              </w:rPr>
              <w:br/>
            </w:r>
            <w:r w:rsidR="006B7C01" w:rsidRPr="005A3B01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 xml:space="preserve">Fixnet / </w:t>
            </w:r>
            <w:r w:rsidR="00201A50" w:rsidRPr="005A3B01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>Business</w:t>
            </w:r>
            <w:r w:rsidR="006B7C01" w:rsidRPr="005A3B01">
              <w:rPr>
                <w:rFonts w:ascii="Arial" w:hAnsi="Arial" w:cs="Arial"/>
                <w:noProof/>
                <w:sz w:val="20"/>
                <w:szCs w:val="20"/>
                <w:lang w:val="en-US"/>
              </w:rPr>
              <w:t xml:space="preserve"> / Mobile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106754134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4DE2F7DE" w14:textId="20EFE006" w:rsidR="00303A81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D6438D" w:rsidRPr="000654C4" w14:paraId="72B44406" w14:textId="77777777" w:rsidTr="003E120B">
        <w:tc>
          <w:tcPr>
            <w:tcW w:w="2237" w:type="pct"/>
            <w:vAlign w:val="bottom"/>
          </w:tcPr>
          <w:p w14:paraId="16B62DD2" w14:textId="1386F760" w:rsidR="00D6438D" w:rsidRPr="006B7C01" w:rsidRDefault="00FA7D7C" w:rsidP="00234194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E-Mail: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16100015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660897CB" w14:textId="4562A610" w:rsidR="00D6438D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0654C4" w14:paraId="25ABAF25" w14:textId="77777777" w:rsidTr="003E120B">
        <w:trPr>
          <w:trHeight w:val="175"/>
        </w:trPr>
        <w:tc>
          <w:tcPr>
            <w:tcW w:w="2237" w:type="pct"/>
            <w:vAlign w:val="bottom"/>
          </w:tcPr>
          <w:p w14:paraId="562D66F6" w14:textId="77777777" w:rsidR="004961FB" w:rsidRDefault="004961FB" w:rsidP="00962C9A">
            <w:pPr>
              <w:pStyle w:val="Standardeinzug"/>
              <w:ind w:left="0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  <w:tc>
          <w:tcPr>
            <w:tcW w:w="2763" w:type="pct"/>
            <w:gridSpan w:val="2"/>
            <w:vAlign w:val="bottom"/>
          </w:tcPr>
          <w:p w14:paraId="26D3C7FB" w14:textId="77777777" w:rsidR="004961FB" w:rsidRPr="006B7C01" w:rsidRDefault="004961FB" w:rsidP="00311D4F">
            <w:pPr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</w:tr>
      <w:tr w:rsidR="004961FB" w:rsidRPr="006B0057" w14:paraId="01452024" w14:textId="77777777" w:rsidTr="003E120B">
        <w:tc>
          <w:tcPr>
            <w:tcW w:w="2237" w:type="pct"/>
            <w:vAlign w:val="bottom"/>
          </w:tcPr>
          <w:p w14:paraId="74AD9FF6" w14:textId="77777777" w:rsidR="001A0C32" w:rsidRDefault="00382DCE" w:rsidP="001A0C32">
            <w:pPr>
              <w:pStyle w:val="Standardeinzug"/>
              <w:ind w:left="0"/>
              <w:rPr>
                <w:rFonts w:ascii="Arial" w:hAnsi="Arial" w:cs="Arial"/>
                <w:b/>
                <w:i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</w:t>
            </w:r>
            <w:r w:rsidRPr="00303A81"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303A81">
              <w:rPr>
                <w:rFonts w:ascii="Arial" w:hAnsi="Arial" w:cs="Arial"/>
                <w:b/>
                <w:i/>
                <w:color w:val="FF0000"/>
                <w:sz w:val="22"/>
                <w:szCs w:val="22"/>
              </w:rPr>
              <w:t xml:space="preserve"> *</w:t>
            </w:r>
          </w:p>
          <w:p w14:paraId="35EFC29F" w14:textId="2F895173" w:rsidR="004961FB" w:rsidRDefault="0032036B" w:rsidP="001F3379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  <w:u w:val="single"/>
              </w:rPr>
              <w:t>Contraenti</w:t>
            </w:r>
            <w:r w:rsidR="002657E2"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  <w:u w:val="single"/>
              </w:rPr>
              <w:t>*</w:t>
            </w:r>
          </w:p>
        </w:tc>
        <w:tc>
          <w:tcPr>
            <w:tcW w:w="2763" w:type="pct"/>
            <w:gridSpan w:val="2"/>
            <w:vAlign w:val="bottom"/>
          </w:tcPr>
          <w:p w14:paraId="4A0A1E9C" w14:textId="77777777" w:rsidR="004961FB" w:rsidRPr="006B7C01" w:rsidRDefault="004961FB" w:rsidP="00311D4F">
            <w:pPr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</w:tr>
      <w:tr w:rsidR="004961FB" w:rsidRPr="000654C4" w14:paraId="285B3D06" w14:textId="77777777" w:rsidTr="003E120B">
        <w:trPr>
          <w:trHeight w:val="586"/>
        </w:trPr>
        <w:tc>
          <w:tcPr>
            <w:tcW w:w="2237" w:type="pct"/>
            <w:vAlign w:val="bottom"/>
          </w:tcPr>
          <w:p w14:paraId="3D68B09C" w14:textId="4201EA05" w:rsidR="004961FB" w:rsidRDefault="008F2AF6" w:rsidP="001F3379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 xml:space="preserve">2.1 </w:t>
            </w:r>
            <w:r w:rsidR="00DA4B59">
              <w:rPr>
                <w:rFonts w:ascii="Arial" w:hAnsi="Arial" w:cs="Arial"/>
                <w:b/>
                <w:bCs/>
                <w:noProof/>
                <w:sz w:val="22"/>
                <w:szCs w:val="22"/>
                <w:lang w:val="de-CH"/>
              </w:rPr>
              <w:t>Org</w:t>
            </w:r>
            <w:r w:rsidR="00DE3027">
              <w:rPr>
                <w:rFonts w:ascii="Arial" w:hAnsi="Arial" w:cs="Arial"/>
                <w:b/>
                <w:bCs/>
                <w:noProof/>
                <w:sz w:val="22"/>
                <w:szCs w:val="22"/>
                <w:lang w:val="de-CH"/>
              </w:rPr>
              <w:t>anizzatore del viaggio</w:t>
            </w:r>
            <w:r w:rsidR="00CF3812">
              <w:rPr>
                <w:rFonts w:ascii="Arial" w:hAnsi="Arial" w:cs="Arial"/>
                <w:b/>
                <w:bCs/>
                <w:noProof/>
                <w:sz w:val="22"/>
                <w:szCs w:val="22"/>
                <w:lang w:val="de-CH"/>
              </w:rPr>
              <w:t>*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1126463311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744C2603" w14:textId="2F1BE191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0654C4" w14:paraId="18414483" w14:textId="77777777" w:rsidTr="003E120B">
        <w:tc>
          <w:tcPr>
            <w:tcW w:w="2237" w:type="pct"/>
            <w:vAlign w:val="bottom"/>
          </w:tcPr>
          <w:p w14:paraId="60581249" w14:textId="7A3AA485" w:rsidR="004961FB" w:rsidRDefault="00DE3027" w:rsidP="001F3379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Indirizzo</w:t>
            </w:r>
            <w:r w:rsidR="004103F8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3128820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2DC2764D" w14:textId="02CC3A29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0654C4" w14:paraId="77DC0B32" w14:textId="77777777" w:rsidTr="003E120B">
        <w:tc>
          <w:tcPr>
            <w:tcW w:w="2237" w:type="pct"/>
            <w:vAlign w:val="bottom"/>
          </w:tcPr>
          <w:p w14:paraId="40094BF6" w14:textId="07E171E6" w:rsidR="004961FB" w:rsidRDefault="00DE3027" w:rsidP="001F3379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Telefono / fax / e-mail</w:t>
            </w:r>
            <w:r w:rsidR="00D755AC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206497165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3FB402CB" w14:textId="18AE3DF7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0654C4" w14:paraId="0AE48D94" w14:textId="77777777" w:rsidTr="003E120B">
        <w:tc>
          <w:tcPr>
            <w:tcW w:w="2237" w:type="pct"/>
            <w:vAlign w:val="bottom"/>
          </w:tcPr>
          <w:p w14:paraId="3CFFD8D4" w14:textId="2AD0F201" w:rsidR="004961FB" w:rsidRDefault="00DE3027" w:rsidP="00335621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Persona di contatto</w:t>
            </w:r>
            <w:r w:rsidR="00521275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208811208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3E2E223F" w14:textId="3D6D8E09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0654C4" w14:paraId="28FE4B1D" w14:textId="77777777" w:rsidTr="003E120B">
        <w:trPr>
          <w:trHeight w:val="584"/>
        </w:trPr>
        <w:tc>
          <w:tcPr>
            <w:tcW w:w="2237" w:type="pct"/>
            <w:vAlign w:val="bottom"/>
          </w:tcPr>
          <w:p w14:paraId="2F86F494" w14:textId="77777777" w:rsidR="004961FB" w:rsidRDefault="004961FB" w:rsidP="00962C9A">
            <w:pPr>
              <w:pStyle w:val="Standardeinzug"/>
              <w:ind w:left="0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  <w:tc>
          <w:tcPr>
            <w:tcW w:w="2763" w:type="pct"/>
            <w:gridSpan w:val="2"/>
            <w:vAlign w:val="bottom"/>
          </w:tcPr>
          <w:p w14:paraId="6761AB87" w14:textId="77777777" w:rsidR="004961FB" w:rsidRPr="006B7C01" w:rsidRDefault="004961FB" w:rsidP="00311D4F">
            <w:pPr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</w:tr>
      <w:tr w:rsidR="004961FB" w:rsidRPr="000654C4" w14:paraId="503CFA3A" w14:textId="77777777" w:rsidTr="003E120B">
        <w:tc>
          <w:tcPr>
            <w:tcW w:w="2237" w:type="pct"/>
            <w:vAlign w:val="bottom"/>
          </w:tcPr>
          <w:p w14:paraId="155BEDE0" w14:textId="5953CAAE" w:rsidR="004961FB" w:rsidRDefault="00521275" w:rsidP="00335621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 xml:space="preserve">2.2 </w:t>
            </w:r>
            <w:r w:rsidR="002657E2">
              <w:rPr>
                <w:rFonts w:ascii="Arial" w:hAnsi="Arial" w:cs="Arial"/>
                <w:b/>
                <w:bCs/>
                <w:noProof/>
                <w:sz w:val="22"/>
                <w:szCs w:val="22"/>
                <w:lang w:val="de-CH"/>
              </w:rPr>
              <w:t>Mediatore</w:t>
            </w:r>
            <w:r w:rsidR="00CF3812">
              <w:rPr>
                <w:rFonts w:ascii="Arial" w:hAnsi="Arial" w:cs="Arial"/>
                <w:b/>
                <w:bCs/>
                <w:noProof/>
                <w:sz w:val="22"/>
                <w:szCs w:val="22"/>
                <w:lang w:val="de-CH"/>
              </w:rPr>
              <w:t>*</w:t>
            </w: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 xml:space="preserve"> (</w:t>
            </w:r>
            <w:r w:rsidR="00151E3E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agenzia di viaggio</w:t>
            </w: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)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1369452699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02C16499" w14:textId="682EDAC5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0654C4" w14:paraId="41080EAF" w14:textId="77777777" w:rsidTr="003E120B">
        <w:tc>
          <w:tcPr>
            <w:tcW w:w="2237" w:type="pct"/>
            <w:vAlign w:val="bottom"/>
          </w:tcPr>
          <w:p w14:paraId="1D32D32F" w14:textId="5B989B69" w:rsidR="004961FB" w:rsidRDefault="00151E3E" w:rsidP="00335621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Indirizzo</w:t>
            </w:r>
            <w:r w:rsidR="00521275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94581729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41DC71D7" w14:textId="03726860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0654C4" w14:paraId="24679C59" w14:textId="77777777" w:rsidTr="003E120B">
        <w:tc>
          <w:tcPr>
            <w:tcW w:w="2237" w:type="pct"/>
            <w:vAlign w:val="bottom"/>
          </w:tcPr>
          <w:p w14:paraId="0148EA55" w14:textId="22BC1E71" w:rsidR="004961FB" w:rsidRDefault="00151E3E" w:rsidP="00335621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Telefono / fax / e-mail</w:t>
            </w:r>
            <w:r w:rsidR="00B1479E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1922826035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65526132" w14:textId="62450E49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0654C4" w14:paraId="57A1F75E" w14:textId="77777777" w:rsidTr="003E120B">
        <w:tc>
          <w:tcPr>
            <w:tcW w:w="2237" w:type="pct"/>
            <w:vAlign w:val="bottom"/>
          </w:tcPr>
          <w:p w14:paraId="7FBAE9C2" w14:textId="361A5238" w:rsidR="004961FB" w:rsidRDefault="00F34225" w:rsidP="00335621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Persona di contatto</w:t>
            </w:r>
            <w:r w:rsidR="00521275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1796589054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40A6BCB3" w14:textId="5EDEAAEE" w:rsidR="004961FB" w:rsidRPr="006B7C01" w:rsidRDefault="009D4D08" w:rsidP="00311D4F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4961FB" w:rsidRPr="000654C4" w14:paraId="3C3F924A" w14:textId="77777777" w:rsidTr="003E120B">
        <w:tc>
          <w:tcPr>
            <w:tcW w:w="2237" w:type="pct"/>
            <w:vAlign w:val="bottom"/>
          </w:tcPr>
          <w:p w14:paraId="5BC843F4" w14:textId="77777777" w:rsidR="004961FB" w:rsidRDefault="004961FB" w:rsidP="00962C9A">
            <w:pPr>
              <w:pStyle w:val="Standardeinzug"/>
              <w:ind w:left="0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  <w:tc>
          <w:tcPr>
            <w:tcW w:w="2763" w:type="pct"/>
            <w:gridSpan w:val="2"/>
            <w:vAlign w:val="bottom"/>
          </w:tcPr>
          <w:p w14:paraId="2CE3DA6F" w14:textId="77777777" w:rsidR="004961FB" w:rsidRPr="006B7C01" w:rsidRDefault="004961FB" w:rsidP="00311D4F">
            <w:pPr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</w:p>
        </w:tc>
      </w:tr>
      <w:tr w:rsidR="006F3F28" w:rsidRPr="000654C4" w14:paraId="3E4E3101" w14:textId="77777777" w:rsidTr="003E120B">
        <w:tc>
          <w:tcPr>
            <w:tcW w:w="2237" w:type="pct"/>
            <w:vAlign w:val="bottom"/>
          </w:tcPr>
          <w:p w14:paraId="33D133A6" w14:textId="1198026F" w:rsidR="006F3F28" w:rsidRPr="008F09D8" w:rsidRDefault="006F3F28" w:rsidP="006F3F28">
            <w:pPr>
              <w:pStyle w:val="Standardeinzug"/>
              <w:rPr>
                <w:rFonts w:ascii="Arial" w:hAnsi="Arial" w:cs="Arial"/>
                <w:b/>
                <w:bCs/>
                <w:noProof/>
                <w:sz w:val="22"/>
                <w:szCs w:val="22"/>
                <w:lang w:val="fr-CH"/>
              </w:rPr>
            </w:pPr>
            <w:r w:rsidRPr="008F09D8">
              <w:rPr>
                <w:rFonts w:ascii="Arial" w:hAnsi="Arial" w:cs="Arial"/>
                <w:noProof/>
                <w:sz w:val="22"/>
                <w:szCs w:val="22"/>
                <w:lang w:val="fr-CH"/>
              </w:rPr>
              <w:lastRenderedPageBreak/>
              <w:t>2.3</w:t>
            </w:r>
            <w:r w:rsidRPr="008F09D8">
              <w:rPr>
                <w:rFonts w:ascii="Arial" w:hAnsi="Arial" w:cs="Arial"/>
                <w:b/>
                <w:bCs/>
                <w:noProof/>
                <w:sz w:val="22"/>
                <w:szCs w:val="22"/>
                <w:lang w:val="fr-CH"/>
              </w:rPr>
              <w:t xml:space="preserve"> </w:t>
            </w:r>
            <w:r w:rsidR="007001D3">
              <w:rPr>
                <w:rFonts w:ascii="Arial" w:hAnsi="Arial" w:cs="Arial"/>
                <w:b/>
                <w:bCs/>
                <w:noProof/>
                <w:sz w:val="22"/>
                <w:szCs w:val="22"/>
                <w:lang w:val="fr-CH"/>
              </w:rPr>
              <w:t>Compagnia aerea / altri prestatori di servizi</w:t>
            </w:r>
            <w:r w:rsidR="008F09D8">
              <w:rPr>
                <w:rFonts w:ascii="Arial" w:hAnsi="Arial" w:cs="Arial"/>
                <w:b/>
                <w:bCs/>
                <w:noProof/>
                <w:sz w:val="22"/>
                <w:szCs w:val="22"/>
                <w:lang w:val="fr-CH"/>
              </w:rPr>
              <w:t>*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8458438"/>
            <w:placeholder>
              <w:docPart w:val="19E414C329DF49B39455F6331E6AFA5D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7BB733E1" w14:textId="106E6D3C" w:rsidR="006F3F28" w:rsidRPr="006B7C01" w:rsidRDefault="006F3F28" w:rsidP="006F3F28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6F3F28" w:rsidRPr="000654C4" w14:paraId="1D08B952" w14:textId="77777777" w:rsidTr="003E120B">
        <w:tc>
          <w:tcPr>
            <w:tcW w:w="2237" w:type="pct"/>
            <w:vAlign w:val="bottom"/>
          </w:tcPr>
          <w:p w14:paraId="0C99C2B8" w14:textId="2A33AE32" w:rsidR="006F3F28" w:rsidRDefault="007001D3" w:rsidP="008204B5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Indirizzo</w:t>
            </w:r>
            <w:r w:rsidR="006F3F28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85464547"/>
            <w:placeholder>
              <w:docPart w:val="807D51D3ADE6442D9B6F3538D17C9DEE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01CFD41B" w14:textId="431A91AF" w:rsidR="006F3F28" w:rsidRPr="006B7C01" w:rsidRDefault="006F3F28" w:rsidP="006F3F28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6F3F28" w:rsidRPr="000654C4" w14:paraId="382D111E" w14:textId="77777777" w:rsidTr="003E120B">
        <w:tc>
          <w:tcPr>
            <w:tcW w:w="2237" w:type="pct"/>
            <w:vAlign w:val="bottom"/>
          </w:tcPr>
          <w:p w14:paraId="6DE1E16D" w14:textId="020F75FC" w:rsidR="006F3F28" w:rsidRDefault="007001D3" w:rsidP="008204B5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Telefono / fax / e-mail</w:t>
            </w:r>
            <w:r w:rsidR="008F09D8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-778094061"/>
            <w:placeholder>
              <w:docPart w:val="7C0D70CCD6FB43F28FDB8CB5045DFEFF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0D92149A" w14:textId="6E5BEE62" w:rsidR="006F3F28" w:rsidRPr="006B7C01" w:rsidRDefault="006F3F28" w:rsidP="006F3F28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6F3F28" w:rsidRPr="000654C4" w14:paraId="2136B4E1" w14:textId="77777777" w:rsidTr="00F848BA">
        <w:trPr>
          <w:trHeight w:val="441"/>
        </w:trPr>
        <w:tc>
          <w:tcPr>
            <w:tcW w:w="2237" w:type="pct"/>
            <w:vAlign w:val="bottom"/>
          </w:tcPr>
          <w:p w14:paraId="14A6A41F" w14:textId="39E963D7" w:rsidR="006F3F28" w:rsidRDefault="007001D3" w:rsidP="008204B5">
            <w:pPr>
              <w:pStyle w:val="Standardeinzug"/>
              <w:rPr>
                <w:rFonts w:ascii="Arial" w:hAnsi="Arial" w:cs="Arial"/>
                <w:noProof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Persona di contatto</w:t>
            </w:r>
            <w:r w:rsidR="006F3F28">
              <w:rPr>
                <w:rFonts w:ascii="Arial" w:hAnsi="Arial" w:cs="Arial"/>
                <w:noProof/>
                <w:sz w:val="22"/>
                <w:szCs w:val="22"/>
                <w:lang w:val="de-CH"/>
              </w:rPr>
              <w:t>:</w:t>
            </w:r>
          </w:p>
        </w:tc>
        <w:sdt>
          <w:sdtPr>
            <w:rPr>
              <w:rFonts w:ascii="Arial" w:hAnsi="Arial" w:cs="Arial"/>
              <w:noProof/>
              <w:sz w:val="22"/>
              <w:szCs w:val="22"/>
              <w:lang w:val="de-CH"/>
            </w:rPr>
            <w:id w:val="904033359"/>
            <w:placeholder>
              <w:docPart w:val="0E1CC3C478184F6A89E4E0D8C8AEF724"/>
            </w:placeholder>
            <w:showingPlcHdr/>
            <w:text/>
          </w:sdtPr>
          <w:sdtEndPr/>
          <w:sdtContent>
            <w:tc>
              <w:tcPr>
                <w:tcW w:w="2763" w:type="pct"/>
                <w:gridSpan w:val="2"/>
                <w:vAlign w:val="bottom"/>
              </w:tcPr>
              <w:p w14:paraId="57F305EA" w14:textId="10EC80D7" w:rsidR="006F3F28" w:rsidRPr="006B7C01" w:rsidRDefault="006F3F28" w:rsidP="006F3F28">
                <w:pPr>
                  <w:rPr>
                    <w:rFonts w:ascii="Arial" w:hAnsi="Arial" w:cs="Arial"/>
                    <w:noProof/>
                    <w:sz w:val="22"/>
                    <w:szCs w:val="22"/>
                    <w:lang w:val="de-CH"/>
                  </w:rPr>
                </w:pPr>
                <w:r w:rsidRPr="009D4D08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tc>
          </w:sdtContent>
        </w:sdt>
      </w:tr>
      <w:tr w:rsidR="00F848BA" w:rsidRPr="00F848BA" w14:paraId="4852EA9A" w14:textId="77777777" w:rsidTr="00F848BA">
        <w:trPr>
          <w:trHeight w:val="747"/>
        </w:trPr>
        <w:tc>
          <w:tcPr>
            <w:tcW w:w="5000" w:type="pct"/>
            <w:gridSpan w:val="3"/>
            <w:vAlign w:val="bottom"/>
          </w:tcPr>
          <w:p w14:paraId="1AC9BC8B" w14:textId="5909C417" w:rsidR="00F848BA" w:rsidRPr="00F848BA" w:rsidRDefault="00F848BA" w:rsidP="00F848BA">
            <w:pPr>
              <w:ind w:left="720"/>
              <w:rPr>
                <w:rFonts w:ascii="Arial" w:hAnsi="Arial" w:cs="Arial"/>
                <w:noProof/>
                <w:sz w:val="22"/>
                <w:szCs w:val="22"/>
                <w:lang w:val="fr-CH"/>
              </w:rPr>
            </w:pPr>
            <w:r w:rsidRPr="00F848BA">
              <w:rPr>
                <w:rFonts w:ascii="Arial" w:hAnsi="Arial" w:cs="Arial"/>
                <w:noProof/>
                <w:sz w:val="22"/>
                <w:szCs w:val="22"/>
                <w:lang w:val="fr-CH"/>
              </w:rPr>
              <w:t>*</w:t>
            </w:r>
            <w:r w:rsidR="004A3302">
              <w:rPr>
                <w:rFonts w:ascii="Arial" w:hAnsi="Arial" w:cs="Arial"/>
                <w:noProof/>
                <w:sz w:val="22"/>
                <w:szCs w:val="22"/>
                <w:lang w:val="fr-CH"/>
              </w:rPr>
              <w:t>compilare solo quanto fa al caso vostro</w:t>
            </w:r>
          </w:p>
        </w:tc>
      </w:tr>
      <w:tr w:rsidR="006F3F28" w:rsidRPr="000654C4" w14:paraId="65FDF0B2" w14:textId="77777777" w:rsidTr="003E120B">
        <w:trPr>
          <w:trHeight w:val="1011"/>
        </w:trPr>
        <w:tc>
          <w:tcPr>
            <w:tcW w:w="5000" w:type="pct"/>
            <w:gridSpan w:val="3"/>
            <w:vAlign w:val="bottom"/>
          </w:tcPr>
          <w:p w14:paraId="7FC9E406" w14:textId="74131A13" w:rsidR="006F3F28" w:rsidRPr="000654C4" w:rsidRDefault="006F3F28" w:rsidP="006F3F28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</w:pPr>
            <w:r w:rsidRPr="000654C4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br/>
              <w:t xml:space="preserve">3. </w:t>
            </w:r>
            <w:r w:rsidR="00CC6E61" w:rsidRPr="000654C4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t>Circostanze / reclami / difetti</w:t>
            </w:r>
            <w:r w:rsidRPr="000654C4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br/>
            </w:r>
          </w:p>
          <w:p w14:paraId="1C3CDD2E" w14:textId="1666C615" w:rsidR="006F3F28" w:rsidRPr="007472F7" w:rsidRDefault="00356B35" w:rsidP="006F3F28">
            <w:pPr>
              <w:rPr>
                <w:rFonts w:ascii="Arial" w:hAnsi="Arial" w:cs="Arial"/>
                <w:noProof/>
                <w:sz w:val="24"/>
                <w:szCs w:val="24"/>
                <w:lang w:val="de-CH"/>
              </w:rPr>
            </w:pPr>
            <w:sdt>
              <w:sdtPr>
                <w:rPr>
                  <w:rFonts w:ascii="Arial" w:hAnsi="Arial" w:cs="Arial"/>
                  <w:noProof/>
                  <w:sz w:val="24"/>
                  <w:szCs w:val="24"/>
                  <w:lang w:val="de-CH"/>
                </w:rPr>
                <w:id w:val="734893902"/>
                <w:placeholder>
                  <w:docPart w:val="9394D4BF0A2A4BA8B45ED483D441873F"/>
                </w:placeholder>
                <w:showingPlcHdr/>
                <w:text/>
              </w:sdtPr>
              <w:sdtEndPr/>
              <w:sdtContent>
                <w:r w:rsidR="006F3F28" w:rsidRPr="007472F7">
                  <w:rPr>
                    <w:rStyle w:val="Platzhaltertext"/>
                    <w:lang w:val="de-CH"/>
                  </w:rPr>
                  <w:t>Klicken oder tippen Sie hier, um Text einzugeben.</w:t>
                </w:r>
              </w:sdtContent>
            </w:sdt>
          </w:p>
        </w:tc>
      </w:tr>
      <w:tr w:rsidR="006F3F28" w:rsidRPr="000654C4" w14:paraId="2A4EEECD" w14:textId="77777777" w:rsidTr="003E120B">
        <w:tc>
          <w:tcPr>
            <w:tcW w:w="5000" w:type="pct"/>
            <w:gridSpan w:val="3"/>
            <w:vAlign w:val="bottom"/>
          </w:tcPr>
          <w:p w14:paraId="7CCEA89B" w14:textId="4D5B136B" w:rsidR="006F3F28" w:rsidRDefault="006F3F28" w:rsidP="006F3F28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br/>
              <w:t>4</w:t>
            </w:r>
            <w:r w:rsidRPr="000B61D6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t xml:space="preserve">. </w:t>
            </w:r>
            <w:r w:rsidR="00CC6E61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t>La nostra / mia richiesta</w:t>
            </w: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br/>
            </w:r>
          </w:p>
          <w:sdt>
            <w:sdtPr>
              <w:rPr>
                <w:rFonts w:ascii="Arial" w:hAnsi="Arial" w:cs="Arial"/>
                <w:noProof/>
                <w:sz w:val="24"/>
                <w:szCs w:val="24"/>
                <w:lang w:val="de-CH"/>
              </w:rPr>
              <w:id w:val="1873334341"/>
              <w:placeholder>
                <w:docPart w:val="9394D4BF0A2A4BA8B45ED483D441873F"/>
              </w:placeholder>
              <w:showingPlcHdr/>
              <w:text/>
            </w:sdtPr>
            <w:sdtEndPr/>
            <w:sdtContent>
              <w:p w14:paraId="1DADA991" w14:textId="2C06F88E" w:rsidR="006F3F28" w:rsidRPr="007472F7" w:rsidRDefault="006F3F28" w:rsidP="006F3F28">
                <w:pPr>
                  <w:rPr>
                    <w:rFonts w:ascii="Arial" w:hAnsi="Arial" w:cs="Arial"/>
                    <w:noProof/>
                    <w:sz w:val="24"/>
                    <w:szCs w:val="24"/>
                    <w:lang w:val="de-CH"/>
                  </w:rPr>
                </w:pPr>
                <w:r w:rsidRPr="007472F7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sdtContent>
          </w:sdt>
        </w:tc>
      </w:tr>
      <w:tr w:rsidR="006F3F28" w:rsidRPr="000654C4" w14:paraId="2665DE4E" w14:textId="77777777" w:rsidTr="003E120B">
        <w:tc>
          <w:tcPr>
            <w:tcW w:w="5000" w:type="pct"/>
            <w:gridSpan w:val="3"/>
            <w:vAlign w:val="bottom"/>
          </w:tcPr>
          <w:p w14:paraId="7F7F6182" w14:textId="12F19312" w:rsidR="006F3F28" w:rsidRPr="000654C4" w:rsidRDefault="006F3F28" w:rsidP="006F3F28">
            <w:pPr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</w:pPr>
            <w:r w:rsidRPr="000654C4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br/>
              <w:t xml:space="preserve">5. </w:t>
            </w:r>
            <w:r w:rsidR="001F0765" w:rsidRPr="000654C4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t>Risultato delle trattative tra l’organizzatore del viaggio e noi / me</w:t>
            </w:r>
            <w:r w:rsidRPr="000654C4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br/>
            </w:r>
          </w:p>
          <w:sdt>
            <w:sdtPr>
              <w:rPr>
                <w:rFonts w:ascii="Arial" w:hAnsi="Arial" w:cs="Arial"/>
                <w:noProof/>
                <w:sz w:val="24"/>
                <w:szCs w:val="24"/>
                <w:lang w:val="de-CH"/>
              </w:rPr>
              <w:id w:val="2113086952"/>
              <w:placeholder>
                <w:docPart w:val="9394D4BF0A2A4BA8B45ED483D441873F"/>
              </w:placeholder>
              <w:showingPlcHdr/>
              <w:text/>
            </w:sdtPr>
            <w:sdtEndPr/>
            <w:sdtContent>
              <w:p w14:paraId="0E3BC79F" w14:textId="43AA4328" w:rsidR="006F3F28" w:rsidRPr="007472F7" w:rsidRDefault="006F3F28" w:rsidP="006F3F28">
                <w:pPr>
                  <w:rPr>
                    <w:rFonts w:ascii="Arial" w:hAnsi="Arial" w:cs="Arial"/>
                    <w:noProof/>
                    <w:sz w:val="24"/>
                    <w:szCs w:val="24"/>
                    <w:lang w:val="de-CH"/>
                  </w:rPr>
                </w:pPr>
                <w:r w:rsidRPr="007472F7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sdtContent>
          </w:sdt>
        </w:tc>
      </w:tr>
      <w:tr w:rsidR="006F3F28" w:rsidRPr="000654C4" w14:paraId="1B6EB970" w14:textId="77777777" w:rsidTr="003E120B">
        <w:tc>
          <w:tcPr>
            <w:tcW w:w="5000" w:type="pct"/>
            <w:gridSpan w:val="3"/>
            <w:vAlign w:val="bottom"/>
          </w:tcPr>
          <w:p w14:paraId="1109006C" w14:textId="03BC4380" w:rsidR="0045257A" w:rsidRPr="000654C4" w:rsidRDefault="006F3F28" w:rsidP="006F3F28">
            <w:pPr>
              <w:rPr>
                <w:rFonts w:ascii="Arial" w:hAnsi="Arial" w:cs="Arial"/>
                <w:noProof/>
                <w:sz w:val="24"/>
                <w:szCs w:val="24"/>
                <w:u w:val="single"/>
                <w:lang w:val="de-CH"/>
              </w:rPr>
            </w:pPr>
            <w:r w:rsidRPr="000654C4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br/>
              <w:t xml:space="preserve">6. </w:t>
            </w:r>
            <w:r w:rsidR="00CB5807" w:rsidRPr="000654C4">
              <w:rPr>
                <w:rFonts w:ascii="Arial" w:hAnsi="Arial" w:cs="Arial"/>
                <w:b/>
                <w:bCs/>
                <w:noProof/>
                <w:sz w:val="24"/>
                <w:szCs w:val="24"/>
                <w:u w:val="single"/>
                <w:lang w:val="de-CH"/>
              </w:rPr>
              <w:t>Motivo che ha portato al rifiuto della nostra / mia richiesta</w:t>
            </w:r>
            <w:r w:rsidR="0045257A" w:rsidRPr="000654C4">
              <w:rPr>
                <w:rFonts w:ascii="Arial" w:hAnsi="Arial" w:cs="Arial"/>
                <w:noProof/>
                <w:sz w:val="24"/>
                <w:szCs w:val="24"/>
                <w:u w:val="single"/>
                <w:lang w:val="de-CH"/>
              </w:rPr>
              <w:br/>
            </w:r>
          </w:p>
          <w:sdt>
            <w:sdtPr>
              <w:rPr>
                <w:rFonts w:ascii="Arial" w:hAnsi="Arial" w:cs="Arial"/>
                <w:noProof/>
                <w:sz w:val="24"/>
                <w:szCs w:val="24"/>
                <w:u w:val="single"/>
                <w:lang w:val="de-CH"/>
              </w:rPr>
              <w:id w:val="1981342040"/>
              <w:placeholder>
                <w:docPart w:val="DefaultPlaceholder_-1854013440"/>
              </w:placeholder>
              <w:showingPlcHdr/>
              <w:text/>
            </w:sdtPr>
            <w:sdtEndPr/>
            <w:sdtContent>
              <w:p w14:paraId="7C2B126C" w14:textId="311AB37A" w:rsidR="0045257A" w:rsidRPr="0045257A" w:rsidRDefault="0045257A" w:rsidP="006F3F28">
                <w:pPr>
                  <w:rPr>
                    <w:rFonts w:ascii="Arial" w:hAnsi="Arial" w:cs="Arial"/>
                    <w:noProof/>
                    <w:sz w:val="24"/>
                    <w:szCs w:val="24"/>
                    <w:u w:val="single"/>
                    <w:lang w:val="de-CH"/>
                  </w:rPr>
                </w:pPr>
                <w:r w:rsidRPr="0045257A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sdtContent>
          </w:sdt>
        </w:tc>
      </w:tr>
      <w:tr w:rsidR="006F3F28" w:rsidRPr="00671329" w14:paraId="044D0612" w14:textId="77777777" w:rsidTr="003E120B">
        <w:trPr>
          <w:trHeight w:val="1626"/>
        </w:trPr>
        <w:tc>
          <w:tcPr>
            <w:tcW w:w="5000" w:type="pct"/>
            <w:gridSpan w:val="3"/>
            <w:vAlign w:val="bottom"/>
          </w:tcPr>
          <w:p w14:paraId="14732E97" w14:textId="7596448B" w:rsidR="006F3F28" w:rsidRPr="000654C4" w:rsidRDefault="006F3F28" w:rsidP="006F3F2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654C4">
              <w:rPr>
                <w:rFonts w:ascii="Arial" w:hAnsi="Arial" w:cs="Arial"/>
                <w:b/>
                <w:sz w:val="24"/>
                <w:szCs w:val="24"/>
              </w:rPr>
              <w:t xml:space="preserve">7. </w:t>
            </w:r>
            <w:r w:rsidR="00622A24" w:rsidRPr="000654C4">
              <w:rPr>
                <w:rFonts w:ascii="Arial" w:hAnsi="Arial" w:cs="Arial"/>
                <w:b/>
                <w:sz w:val="24"/>
                <w:szCs w:val="24"/>
              </w:rPr>
              <w:t>Allegati (</w:t>
            </w:r>
            <w:r w:rsidR="0007016E" w:rsidRPr="000654C4">
              <w:rPr>
                <w:rFonts w:ascii="Arial" w:hAnsi="Arial" w:cs="Arial"/>
                <w:b/>
                <w:sz w:val="24"/>
                <w:szCs w:val="24"/>
              </w:rPr>
              <w:t>corrispondenza, fotografie ecc.) da inoltrare in copia (rimangono nell’incarto)</w:t>
            </w:r>
            <w:r w:rsidR="00371FBB" w:rsidRPr="000654C4">
              <w:rPr>
                <w:rFonts w:ascii="Arial" w:hAnsi="Arial" w:cs="Arial"/>
                <w:b/>
                <w:sz w:val="24"/>
                <w:szCs w:val="24"/>
              </w:rPr>
              <w:t>!</w:t>
            </w:r>
          </w:p>
          <w:p w14:paraId="05E38409" w14:textId="4041BE99" w:rsidR="006F3F28" w:rsidRPr="000654C4" w:rsidRDefault="0007016E" w:rsidP="006F3F28">
            <w:pPr>
              <w:rPr>
                <w:rFonts w:ascii="Arial" w:hAnsi="Arial" w:cs="Arial"/>
                <w:b/>
                <w:i/>
                <w:color w:val="FF0000"/>
                <w:sz w:val="22"/>
                <w:szCs w:val="22"/>
              </w:rPr>
            </w:pPr>
            <w:r w:rsidRPr="000654C4">
              <w:rPr>
                <w:rFonts w:ascii="Arial" w:hAnsi="Arial" w:cs="Arial"/>
                <w:b/>
                <w:bCs/>
                <w:sz w:val="22"/>
                <w:szCs w:val="22"/>
              </w:rPr>
              <w:t>Compilando e inviando questo modulo, accetto l’</w:t>
            </w:r>
            <w:r w:rsidR="00671329" w:rsidRPr="000654C4">
              <w:rPr>
                <w:rFonts w:ascii="Arial" w:hAnsi="Arial" w:cs="Arial"/>
                <w:b/>
                <w:bCs/>
                <w:sz w:val="22"/>
                <w:szCs w:val="22"/>
              </w:rPr>
              <w:t>informativa sulla privacy del Ramo Viaggi Svizzero</w:t>
            </w:r>
          </w:p>
        </w:tc>
      </w:tr>
      <w:tr w:rsidR="006F3F28" w:rsidRPr="000654C4" w14:paraId="2BCEA857" w14:textId="77777777" w:rsidTr="003E120B">
        <w:trPr>
          <w:trHeight w:val="211"/>
        </w:trPr>
        <w:tc>
          <w:tcPr>
            <w:tcW w:w="5000" w:type="pct"/>
            <w:gridSpan w:val="3"/>
            <w:vAlign w:val="bottom"/>
          </w:tcPr>
          <w:sdt>
            <w:sdtPr>
              <w:rPr>
                <w:rFonts w:ascii="Arial" w:hAnsi="Arial" w:cs="Arial"/>
                <w:bCs/>
                <w:sz w:val="22"/>
                <w:szCs w:val="22"/>
                <w:lang w:val="de-CH"/>
              </w:rPr>
              <w:id w:val="-1857424855"/>
              <w:placeholder>
                <w:docPart w:val="9394D4BF0A2A4BA8B45ED483D441873F"/>
              </w:placeholder>
              <w:showingPlcHdr/>
              <w:text/>
            </w:sdtPr>
            <w:sdtEndPr/>
            <w:sdtContent>
              <w:p w14:paraId="42F8A09F" w14:textId="77777777" w:rsidR="006F3F28" w:rsidRDefault="006F3F28" w:rsidP="006F3F28">
                <w:pPr>
                  <w:rPr>
                    <w:rFonts w:ascii="Arial" w:hAnsi="Arial" w:cs="Arial"/>
                    <w:bCs/>
                    <w:sz w:val="22"/>
                    <w:szCs w:val="22"/>
                    <w:lang w:val="de-CH"/>
                  </w:rPr>
                </w:pPr>
                <w:r w:rsidRPr="00EA0000">
                  <w:rPr>
                    <w:rStyle w:val="Platzhaltertext"/>
                    <w:lang w:val="de-CH"/>
                  </w:rPr>
                  <w:t>Klicken oder tippen Sie hier, um Text einzugeben.</w:t>
                </w:r>
              </w:p>
            </w:sdtContent>
          </w:sdt>
          <w:p w14:paraId="1AF45E34" w14:textId="3E57F1C6" w:rsidR="00CF1386" w:rsidRPr="005179F1" w:rsidRDefault="00CF1386" w:rsidP="006F3F28">
            <w:pPr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</w:p>
        </w:tc>
      </w:tr>
      <w:tr w:rsidR="006F3F28" w:rsidRPr="006B0057" w14:paraId="7921989A" w14:textId="77777777" w:rsidTr="003E120B">
        <w:trPr>
          <w:trHeight w:val="211"/>
        </w:trPr>
        <w:tc>
          <w:tcPr>
            <w:tcW w:w="2567" w:type="pct"/>
            <w:gridSpan w:val="2"/>
            <w:vAlign w:val="bottom"/>
          </w:tcPr>
          <w:p w14:paraId="45EF6833" w14:textId="094B9DCA" w:rsidR="006F3F28" w:rsidRDefault="00671329" w:rsidP="006F3F28">
            <w:pPr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CH"/>
              </w:rPr>
              <w:t>Luogo, data</w:t>
            </w:r>
            <w:r w:rsidR="006F3F28">
              <w:rPr>
                <w:rFonts w:ascii="Arial" w:hAnsi="Arial" w:cs="Arial"/>
                <w:bCs/>
                <w:sz w:val="22"/>
                <w:szCs w:val="22"/>
                <w:lang w:val="de-CH"/>
              </w:rPr>
              <w:t xml:space="preserve"> ___________________________</w:t>
            </w:r>
          </w:p>
        </w:tc>
        <w:tc>
          <w:tcPr>
            <w:tcW w:w="2433" w:type="pct"/>
            <w:vAlign w:val="bottom"/>
          </w:tcPr>
          <w:p w14:paraId="70C2B834" w14:textId="2861CCCA" w:rsidR="006F3F28" w:rsidRDefault="008A737D" w:rsidP="006F3F28">
            <w:pPr>
              <w:rPr>
                <w:rFonts w:ascii="Arial" w:hAnsi="Arial" w:cs="Arial"/>
                <w:bCs/>
                <w:sz w:val="22"/>
                <w:szCs w:val="22"/>
                <w:lang w:val="de-CH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de-CH"/>
              </w:rPr>
              <w:t>Firma</w:t>
            </w:r>
            <w:r w:rsidR="00C66437">
              <w:rPr>
                <w:rFonts w:ascii="Arial" w:hAnsi="Arial" w:cs="Arial"/>
                <w:bCs/>
                <w:sz w:val="22"/>
                <w:szCs w:val="22"/>
                <w:lang w:val="de-CH"/>
              </w:rPr>
              <w:t xml:space="preserve"> </w:t>
            </w:r>
            <w:r w:rsidR="006F3F28">
              <w:rPr>
                <w:rFonts w:ascii="Arial" w:hAnsi="Arial" w:cs="Arial"/>
                <w:bCs/>
                <w:sz w:val="22"/>
                <w:szCs w:val="22"/>
                <w:lang w:val="de-CH"/>
              </w:rPr>
              <w:t>__________________________</w:t>
            </w:r>
          </w:p>
        </w:tc>
      </w:tr>
    </w:tbl>
    <w:p w14:paraId="03D348CF" w14:textId="77777777" w:rsidR="000172E5" w:rsidRPr="00DB0CAE" w:rsidRDefault="000172E5" w:rsidP="00271DA4">
      <w:pPr>
        <w:rPr>
          <w:rFonts w:ascii="Arial" w:hAnsi="Arial" w:cs="Arial"/>
          <w:noProof/>
          <w:sz w:val="22"/>
          <w:szCs w:val="22"/>
          <w:lang w:val="de-CH"/>
        </w:rPr>
      </w:pPr>
    </w:p>
    <w:sectPr w:rsidR="000172E5" w:rsidRPr="00DB0CAE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85D4E" w14:textId="77777777" w:rsidR="00F9572E" w:rsidRDefault="00F9572E" w:rsidP="000172E5">
      <w:pPr>
        <w:spacing w:after="0" w:line="240" w:lineRule="auto"/>
      </w:pPr>
      <w:r>
        <w:separator/>
      </w:r>
    </w:p>
  </w:endnote>
  <w:endnote w:type="continuationSeparator" w:id="0">
    <w:p w14:paraId="1783811C" w14:textId="77777777" w:rsidR="00F9572E" w:rsidRDefault="00F9572E" w:rsidP="000172E5">
      <w:pPr>
        <w:spacing w:after="0" w:line="240" w:lineRule="auto"/>
      </w:pPr>
      <w:r>
        <w:continuationSeparator/>
      </w:r>
    </w:p>
  </w:endnote>
  <w:endnote w:type="continuationNotice" w:id="1">
    <w:p w14:paraId="3FE093AA" w14:textId="77777777" w:rsidR="00F9572E" w:rsidRDefault="00F9572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F6FD9B-0087-4639-ABCD-2175A178FC26}"/>
    <w:embedBold r:id="rId2" w:fontKey="{7C6FC564-CD1C-4EE8-9467-89BC3C507DD7}"/>
    <w:embedItalic r:id="rId3" w:fontKey="{B6B2BF77-EBA1-4FFD-93FF-8142E5A0E0D7}"/>
    <w:embedBoldItalic r:id="rId4" w:fontKey="{BD0457C7-D614-4B22-828F-A5A8B79B14F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8A2D13E6-C1BA-4896-ADB7-37CDFD8A66A7}"/>
    <w:embedBold r:id="rId6" w:fontKey="{A9373CEF-02FB-486E-9D4B-F7565C0A5961}"/>
    <w:embedItalic r:id="rId7" w:fontKey="{5BFAA736-56E5-40C5-8155-ABB914328B43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168451F6-ACEA-4572-8DCB-83E83029A3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BE531EA-B29A-472F-B341-4B98E9210B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E5441" w14:textId="10486DC8" w:rsidR="00DD4970" w:rsidRPr="00D723DE" w:rsidRDefault="004A3302">
    <w:pPr>
      <w:pStyle w:val="Fuzeile"/>
      <w:jc w:val="center"/>
      <w:rPr>
        <w:rFonts w:ascii="Arial" w:hAnsi="Arial" w:cs="Arial"/>
        <w:lang w:val="en-US"/>
      </w:rPr>
    </w:pPr>
    <w:r w:rsidRPr="00D723DE">
      <w:rPr>
        <w:rFonts w:ascii="Arial" w:hAnsi="Arial" w:cs="Arial"/>
        <w:lang w:val="en-US"/>
      </w:rPr>
      <w:t>Formulario per contattare l</w:t>
    </w:r>
    <w:r w:rsidR="00D723DE" w:rsidRPr="00D723DE">
      <w:rPr>
        <w:rFonts w:ascii="Arial" w:hAnsi="Arial" w:cs="Arial"/>
        <w:lang w:val="en-US"/>
      </w:rPr>
      <w:t>’o</w:t>
    </w:r>
    <w:r w:rsidR="00DD4970" w:rsidRPr="00D723DE">
      <w:rPr>
        <w:rFonts w:ascii="Arial" w:hAnsi="Arial" w:cs="Arial"/>
        <w:lang w:val="en-US"/>
      </w:rPr>
      <w:t>mbudsman</w:t>
    </w:r>
    <w:r w:rsidR="00DD4970" w:rsidRPr="00D723DE">
      <w:rPr>
        <w:rFonts w:ascii="Arial" w:hAnsi="Arial" w:cs="Arial"/>
        <w:lang w:val="en-US"/>
      </w:rPr>
      <w:tab/>
    </w:r>
    <w:r w:rsidR="00DD4970" w:rsidRPr="00D723DE">
      <w:rPr>
        <w:rFonts w:ascii="Arial" w:hAnsi="Arial" w:cs="Arial"/>
        <w:lang w:val="en-US"/>
      </w:rPr>
      <w:tab/>
    </w:r>
    <w:r w:rsidR="00D723DE" w:rsidRPr="00D723DE">
      <w:rPr>
        <w:rFonts w:ascii="Arial" w:hAnsi="Arial" w:cs="Arial"/>
        <w:lang w:val="en-US"/>
      </w:rPr>
      <w:t>pag.</w:t>
    </w:r>
    <w:r w:rsidR="00DD4970" w:rsidRPr="00D723DE">
      <w:rPr>
        <w:rFonts w:ascii="Arial" w:hAnsi="Arial" w:cs="Arial"/>
        <w:lang w:val="en-US"/>
      </w:rPr>
      <w:t xml:space="preserve"> </w:t>
    </w:r>
    <w:sdt>
      <w:sdtPr>
        <w:rPr>
          <w:rFonts w:ascii="Arial" w:hAnsi="Arial" w:cs="Arial"/>
        </w:rPr>
        <w:id w:val="894009198"/>
        <w:docPartObj>
          <w:docPartGallery w:val="Page Numbers (Bottom of Page)"/>
          <w:docPartUnique/>
        </w:docPartObj>
      </w:sdtPr>
      <w:sdtEndPr/>
      <w:sdtContent>
        <w:r w:rsidR="00DD4970" w:rsidRPr="00DD4970">
          <w:rPr>
            <w:rFonts w:ascii="Arial" w:hAnsi="Arial" w:cs="Arial"/>
          </w:rPr>
          <w:fldChar w:fldCharType="begin"/>
        </w:r>
        <w:r w:rsidR="00DD4970" w:rsidRPr="00D723DE">
          <w:rPr>
            <w:rFonts w:ascii="Arial" w:hAnsi="Arial" w:cs="Arial"/>
            <w:lang w:val="en-US"/>
          </w:rPr>
          <w:instrText>PAGE   \* MERGEFORMAT</w:instrText>
        </w:r>
        <w:r w:rsidR="00DD4970" w:rsidRPr="00DD4970">
          <w:rPr>
            <w:rFonts w:ascii="Arial" w:hAnsi="Arial" w:cs="Arial"/>
          </w:rPr>
          <w:fldChar w:fldCharType="separate"/>
        </w:r>
        <w:r w:rsidR="00DD4970" w:rsidRPr="00D723DE">
          <w:rPr>
            <w:rFonts w:ascii="Arial" w:hAnsi="Arial" w:cs="Arial"/>
            <w:lang w:val="en-US"/>
          </w:rPr>
          <w:t>2</w:t>
        </w:r>
        <w:r w:rsidR="00DD4970" w:rsidRPr="00DD4970">
          <w:rPr>
            <w:rFonts w:ascii="Arial" w:hAnsi="Arial" w:cs="Arial"/>
          </w:rPr>
          <w:fldChar w:fldCharType="end"/>
        </w:r>
      </w:sdtContent>
    </w:sdt>
    <w:r w:rsidR="00DD4970" w:rsidRPr="00D723DE">
      <w:rPr>
        <w:rFonts w:ascii="Arial" w:hAnsi="Arial" w:cs="Arial"/>
        <w:lang w:val="en-US"/>
      </w:rPr>
      <w:t xml:space="preserve"> </w:t>
    </w:r>
    <w:r w:rsidR="00D723DE">
      <w:rPr>
        <w:rFonts w:ascii="Arial" w:hAnsi="Arial" w:cs="Arial"/>
        <w:lang w:val="en-US"/>
      </w:rPr>
      <w:t>/</w:t>
    </w:r>
    <w:r w:rsidR="00DD4970" w:rsidRPr="00D723DE">
      <w:rPr>
        <w:rFonts w:ascii="Arial" w:hAnsi="Arial" w:cs="Arial"/>
        <w:lang w:val="en-US"/>
      </w:rPr>
      <w:t xml:space="preserve"> 2</w:t>
    </w:r>
    <w:r w:rsidR="00D723DE">
      <w:rPr>
        <w:rFonts w:ascii="Arial" w:hAnsi="Arial" w:cs="Arial"/>
        <w:lang w:val="en-US"/>
      </w:rPr>
      <w:t>.</w:t>
    </w:r>
  </w:p>
  <w:p w14:paraId="035EF79C" w14:textId="77777777" w:rsidR="006145D8" w:rsidRPr="00D723DE" w:rsidRDefault="006145D8" w:rsidP="00637200">
    <w:pPr>
      <w:pStyle w:val="Fuzeile"/>
      <w:rPr>
        <w:rFonts w:ascii="Arial" w:hAnsi="Arial" w:cs="Arial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96606" w14:textId="77777777" w:rsidR="00F9572E" w:rsidRDefault="00F9572E" w:rsidP="000172E5">
      <w:pPr>
        <w:spacing w:after="0" w:line="240" w:lineRule="auto"/>
      </w:pPr>
      <w:r>
        <w:separator/>
      </w:r>
    </w:p>
  </w:footnote>
  <w:footnote w:type="continuationSeparator" w:id="0">
    <w:p w14:paraId="40CD0823" w14:textId="77777777" w:rsidR="00F9572E" w:rsidRDefault="00F9572E" w:rsidP="000172E5">
      <w:pPr>
        <w:spacing w:after="0" w:line="240" w:lineRule="auto"/>
      </w:pPr>
      <w:r>
        <w:continuationSeparator/>
      </w:r>
    </w:p>
  </w:footnote>
  <w:footnote w:type="continuationNotice" w:id="1">
    <w:p w14:paraId="5570788E" w14:textId="77777777" w:rsidR="00F9572E" w:rsidRDefault="00F9572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8789"/>
      <w:gridCol w:w="237"/>
    </w:tblGrid>
    <w:tr w:rsidR="00B337A2" w:rsidRPr="00387990" w14:paraId="076A29B7" w14:textId="77777777" w:rsidTr="00F25101">
      <w:trPr>
        <w:trHeight w:val="990"/>
      </w:trPr>
      <w:tc>
        <w:tcPr>
          <w:tcW w:w="8789" w:type="dxa"/>
          <w:vAlign w:val="center"/>
        </w:tcPr>
        <w:p w14:paraId="0D244BFB" w14:textId="6678F9E2" w:rsidR="00B337A2" w:rsidRPr="00387990" w:rsidRDefault="004037D0" w:rsidP="00106932">
          <w:pPr>
            <w:pStyle w:val="berschrift1"/>
            <w:pBdr>
              <w:top w:val="single" w:sz="4" w:space="6" w:color="auto"/>
              <w:left w:val="single" w:sz="4" w:space="0" w:color="auto"/>
              <w:bottom w:val="single" w:sz="4" w:space="7" w:color="auto"/>
              <w:right w:val="single" w:sz="4" w:space="4" w:color="auto"/>
            </w:pBdr>
            <w:ind w:right="72"/>
            <w:jc w:val="center"/>
            <w:rPr>
              <w:rFonts w:ascii="Arial" w:hAnsi="Arial" w:cs="Arial"/>
              <w:b w:val="0"/>
              <w:bCs/>
              <w:sz w:val="24"/>
              <w:szCs w:val="24"/>
              <w:lang w:val="fr-CH"/>
            </w:rPr>
          </w:pPr>
          <w:r>
            <w:rPr>
              <w:rFonts w:ascii="Arial" w:hAnsi="Arial" w:cs="Arial"/>
              <w:b w:val="0"/>
              <w:bCs/>
              <w:sz w:val="24"/>
              <w:szCs w:val="24"/>
              <w:lang w:val="fr-CH"/>
            </w:rPr>
            <w:t>Formulario per inoltrare un incarto all’ombudsman</w:t>
          </w:r>
          <w:r w:rsidR="00FF6ADA">
            <w:rPr>
              <w:rFonts w:ascii="Arial" w:hAnsi="Arial" w:cs="Arial"/>
              <w:b w:val="0"/>
              <w:bCs/>
              <w:sz w:val="24"/>
              <w:szCs w:val="24"/>
              <w:lang w:val="fr-CH"/>
            </w:rPr>
            <w:t xml:space="preserve"> </w:t>
          </w:r>
        </w:p>
      </w:tc>
      <w:tc>
        <w:tcPr>
          <w:tcW w:w="237" w:type="dxa"/>
          <w:vAlign w:val="center"/>
        </w:tcPr>
        <w:p w14:paraId="448397FA" w14:textId="77E37FF6" w:rsidR="00B337A2" w:rsidRPr="00387990" w:rsidRDefault="00B337A2" w:rsidP="00F25101">
          <w:pPr>
            <w:pStyle w:val="Kopfzeile"/>
            <w:rPr>
              <w:lang w:val="fr-CH"/>
            </w:rPr>
          </w:pPr>
        </w:p>
      </w:tc>
    </w:tr>
  </w:tbl>
  <w:p w14:paraId="0ECF076F" w14:textId="4AF90C55" w:rsidR="000172E5" w:rsidRPr="00387990" w:rsidRDefault="000172E5" w:rsidP="00311D4F">
    <w:pPr>
      <w:pStyle w:val="KeinLeerraum"/>
      <w:rPr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542599907">
    <w:abstractNumId w:val="11"/>
  </w:num>
  <w:num w:numId="2" w16cid:durableId="1543252976">
    <w:abstractNumId w:val="7"/>
  </w:num>
  <w:num w:numId="3" w16cid:durableId="615793345">
    <w:abstractNumId w:val="15"/>
  </w:num>
  <w:num w:numId="4" w16cid:durableId="1771271339">
    <w:abstractNumId w:val="12"/>
  </w:num>
  <w:num w:numId="5" w16cid:durableId="982928257">
    <w:abstractNumId w:val="13"/>
  </w:num>
  <w:num w:numId="6" w16cid:durableId="816605088">
    <w:abstractNumId w:val="19"/>
  </w:num>
  <w:num w:numId="7" w16cid:durableId="2072269472">
    <w:abstractNumId w:val="6"/>
  </w:num>
  <w:num w:numId="8" w16cid:durableId="634795781">
    <w:abstractNumId w:val="10"/>
  </w:num>
  <w:num w:numId="9" w16cid:durableId="1119835323">
    <w:abstractNumId w:val="17"/>
  </w:num>
  <w:num w:numId="10" w16cid:durableId="1450204357">
    <w:abstractNumId w:val="1"/>
  </w:num>
  <w:num w:numId="11" w16cid:durableId="980891437">
    <w:abstractNumId w:val="5"/>
  </w:num>
  <w:num w:numId="12" w16cid:durableId="1741559500">
    <w:abstractNumId w:val="0"/>
  </w:num>
  <w:num w:numId="13" w16cid:durableId="1448423802">
    <w:abstractNumId w:val="2"/>
  </w:num>
  <w:num w:numId="14" w16cid:durableId="925725507">
    <w:abstractNumId w:val="9"/>
  </w:num>
  <w:num w:numId="15" w16cid:durableId="1266614361">
    <w:abstractNumId w:val="8"/>
  </w:num>
  <w:num w:numId="16" w16cid:durableId="824590879">
    <w:abstractNumId w:val="16"/>
  </w:num>
  <w:num w:numId="17" w16cid:durableId="650911170">
    <w:abstractNumId w:val="3"/>
  </w:num>
  <w:num w:numId="18" w16cid:durableId="1674457707">
    <w:abstractNumId w:val="21"/>
  </w:num>
  <w:num w:numId="19" w16cid:durableId="857618999">
    <w:abstractNumId w:val="18"/>
  </w:num>
  <w:num w:numId="20" w16cid:durableId="607127668">
    <w:abstractNumId w:val="14"/>
  </w:num>
  <w:num w:numId="21" w16cid:durableId="737824844">
    <w:abstractNumId w:val="20"/>
  </w:num>
  <w:num w:numId="22" w16cid:durableId="57829324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acaHLL0t033E2Tm6UE1W9OXnFTxKyG+jBtmBEqLI5W+3/dqHyEr3SN5ltPbeyZzEzfPsZIC09X/EMbxB3Ck1TA==" w:salt="bbTeuZ8KfqqLlSlq1Gw79Q==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101"/>
    <w:rsid w:val="000172E5"/>
    <w:rsid w:val="000261C6"/>
    <w:rsid w:val="00052382"/>
    <w:rsid w:val="00056BE9"/>
    <w:rsid w:val="000654C4"/>
    <w:rsid w:val="0006568A"/>
    <w:rsid w:val="0007016E"/>
    <w:rsid w:val="00076F0F"/>
    <w:rsid w:val="00084253"/>
    <w:rsid w:val="00094F4F"/>
    <w:rsid w:val="000B61D6"/>
    <w:rsid w:val="000D1F49"/>
    <w:rsid w:val="00106441"/>
    <w:rsid w:val="00106932"/>
    <w:rsid w:val="00151E3E"/>
    <w:rsid w:val="001727CA"/>
    <w:rsid w:val="001800AB"/>
    <w:rsid w:val="001A0C32"/>
    <w:rsid w:val="001D2582"/>
    <w:rsid w:val="001E2352"/>
    <w:rsid w:val="001F0765"/>
    <w:rsid w:val="001F3379"/>
    <w:rsid w:val="00201A50"/>
    <w:rsid w:val="00203229"/>
    <w:rsid w:val="002140D3"/>
    <w:rsid w:val="0022052B"/>
    <w:rsid w:val="00233666"/>
    <w:rsid w:val="00234194"/>
    <w:rsid w:val="002657E2"/>
    <w:rsid w:val="00271DA4"/>
    <w:rsid w:val="0029425A"/>
    <w:rsid w:val="002C44A2"/>
    <w:rsid w:val="002C56E6"/>
    <w:rsid w:val="002F79EC"/>
    <w:rsid w:val="00303A81"/>
    <w:rsid w:val="003119AD"/>
    <w:rsid w:val="00311D4F"/>
    <w:rsid w:val="003162B2"/>
    <w:rsid w:val="0032036B"/>
    <w:rsid w:val="00335621"/>
    <w:rsid w:val="0034390E"/>
    <w:rsid w:val="00344849"/>
    <w:rsid w:val="00356B35"/>
    <w:rsid w:val="00361E11"/>
    <w:rsid w:val="00371FBB"/>
    <w:rsid w:val="003769BA"/>
    <w:rsid w:val="00382DCE"/>
    <w:rsid w:val="00387990"/>
    <w:rsid w:val="00397261"/>
    <w:rsid w:val="003E120B"/>
    <w:rsid w:val="003E429A"/>
    <w:rsid w:val="003F0847"/>
    <w:rsid w:val="0040090B"/>
    <w:rsid w:val="004037D0"/>
    <w:rsid w:val="004103F8"/>
    <w:rsid w:val="00411CD3"/>
    <w:rsid w:val="004173F3"/>
    <w:rsid w:val="0045257A"/>
    <w:rsid w:val="0046302A"/>
    <w:rsid w:val="00471819"/>
    <w:rsid w:val="00487D2D"/>
    <w:rsid w:val="004961FB"/>
    <w:rsid w:val="004A3302"/>
    <w:rsid w:val="004D5D62"/>
    <w:rsid w:val="004F40FF"/>
    <w:rsid w:val="00502E9C"/>
    <w:rsid w:val="005112D0"/>
    <w:rsid w:val="00515EC9"/>
    <w:rsid w:val="005179F1"/>
    <w:rsid w:val="00521275"/>
    <w:rsid w:val="00570469"/>
    <w:rsid w:val="00577E06"/>
    <w:rsid w:val="00583334"/>
    <w:rsid w:val="005A3B01"/>
    <w:rsid w:val="005A3BF7"/>
    <w:rsid w:val="005E05DC"/>
    <w:rsid w:val="005E2A89"/>
    <w:rsid w:val="005F2035"/>
    <w:rsid w:val="005F5932"/>
    <w:rsid w:val="005F7990"/>
    <w:rsid w:val="00606C7E"/>
    <w:rsid w:val="006145D8"/>
    <w:rsid w:val="006175B4"/>
    <w:rsid w:val="00622A24"/>
    <w:rsid w:val="00636A48"/>
    <w:rsid w:val="00637200"/>
    <w:rsid w:val="0063739C"/>
    <w:rsid w:val="00645EE0"/>
    <w:rsid w:val="00671329"/>
    <w:rsid w:val="0069056A"/>
    <w:rsid w:val="006B0057"/>
    <w:rsid w:val="006B7C01"/>
    <w:rsid w:val="006D5054"/>
    <w:rsid w:val="006E16D7"/>
    <w:rsid w:val="006F3F28"/>
    <w:rsid w:val="007001D3"/>
    <w:rsid w:val="007147D7"/>
    <w:rsid w:val="00725FD7"/>
    <w:rsid w:val="007472F7"/>
    <w:rsid w:val="00763D3B"/>
    <w:rsid w:val="00767B1A"/>
    <w:rsid w:val="00770F25"/>
    <w:rsid w:val="00795695"/>
    <w:rsid w:val="007A35A8"/>
    <w:rsid w:val="007B0A85"/>
    <w:rsid w:val="007C6A52"/>
    <w:rsid w:val="007F41D2"/>
    <w:rsid w:val="0082043E"/>
    <w:rsid w:val="008204B5"/>
    <w:rsid w:val="008207FE"/>
    <w:rsid w:val="00822372"/>
    <w:rsid w:val="008329B0"/>
    <w:rsid w:val="00846B76"/>
    <w:rsid w:val="0086188F"/>
    <w:rsid w:val="0086797B"/>
    <w:rsid w:val="008A6F1B"/>
    <w:rsid w:val="008A737D"/>
    <w:rsid w:val="008E203A"/>
    <w:rsid w:val="008F09D8"/>
    <w:rsid w:val="008F1932"/>
    <w:rsid w:val="008F2AF6"/>
    <w:rsid w:val="0091229C"/>
    <w:rsid w:val="009149C2"/>
    <w:rsid w:val="00914E4E"/>
    <w:rsid w:val="00940E73"/>
    <w:rsid w:val="00962C9A"/>
    <w:rsid w:val="0096746E"/>
    <w:rsid w:val="0098597D"/>
    <w:rsid w:val="009A45DD"/>
    <w:rsid w:val="009A55F5"/>
    <w:rsid w:val="009D4D08"/>
    <w:rsid w:val="009E036B"/>
    <w:rsid w:val="009F619A"/>
    <w:rsid w:val="009F6DDE"/>
    <w:rsid w:val="00A17BC1"/>
    <w:rsid w:val="00A2049B"/>
    <w:rsid w:val="00A370A8"/>
    <w:rsid w:val="00A573CA"/>
    <w:rsid w:val="00A65FF4"/>
    <w:rsid w:val="00A6654A"/>
    <w:rsid w:val="00A7320D"/>
    <w:rsid w:val="00A81915"/>
    <w:rsid w:val="00AB2C31"/>
    <w:rsid w:val="00AC1ACE"/>
    <w:rsid w:val="00B1479E"/>
    <w:rsid w:val="00B337A2"/>
    <w:rsid w:val="00B458B9"/>
    <w:rsid w:val="00B75FBD"/>
    <w:rsid w:val="00B772FF"/>
    <w:rsid w:val="00BA36E9"/>
    <w:rsid w:val="00BB6288"/>
    <w:rsid w:val="00BC197A"/>
    <w:rsid w:val="00BD4753"/>
    <w:rsid w:val="00BD5CB1"/>
    <w:rsid w:val="00BE280B"/>
    <w:rsid w:val="00BE62EE"/>
    <w:rsid w:val="00C003BA"/>
    <w:rsid w:val="00C3531A"/>
    <w:rsid w:val="00C4602F"/>
    <w:rsid w:val="00C46878"/>
    <w:rsid w:val="00C6231D"/>
    <w:rsid w:val="00C6351C"/>
    <w:rsid w:val="00C66437"/>
    <w:rsid w:val="00C71004"/>
    <w:rsid w:val="00CA0A58"/>
    <w:rsid w:val="00CB1ACC"/>
    <w:rsid w:val="00CB4A51"/>
    <w:rsid w:val="00CB5807"/>
    <w:rsid w:val="00CC6E61"/>
    <w:rsid w:val="00CD134C"/>
    <w:rsid w:val="00CD4532"/>
    <w:rsid w:val="00CD47B0"/>
    <w:rsid w:val="00CE6104"/>
    <w:rsid w:val="00CE7918"/>
    <w:rsid w:val="00CF1386"/>
    <w:rsid w:val="00CF3812"/>
    <w:rsid w:val="00D16163"/>
    <w:rsid w:val="00D6438D"/>
    <w:rsid w:val="00D6494B"/>
    <w:rsid w:val="00D66D1F"/>
    <w:rsid w:val="00D723DE"/>
    <w:rsid w:val="00D755AC"/>
    <w:rsid w:val="00DA4B59"/>
    <w:rsid w:val="00DB0CAE"/>
    <w:rsid w:val="00DB3FAD"/>
    <w:rsid w:val="00DC584F"/>
    <w:rsid w:val="00DC71EC"/>
    <w:rsid w:val="00DD191D"/>
    <w:rsid w:val="00DD4970"/>
    <w:rsid w:val="00DE3027"/>
    <w:rsid w:val="00E04FA1"/>
    <w:rsid w:val="00E118DE"/>
    <w:rsid w:val="00E47476"/>
    <w:rsid w:val="00E52B30"/>
    <w:rsid w:val="00E60012"/>
    <w:rsid w:val="00E61C09"/>
    <w:rsid w:val="00EA0000"/>
    <w:rsid w:val="00EB3B58"/>
    <w:rsid w:val="00EB52B5"/>
    <w:rsid w:val="00EC7359"/>
    <w:rsid w:val="00EE3054"/>
    <w:rsid w:val="00F00606"/>
    <w:rsid w:val="00F01256"/>
    <w:rsid w:val="00F25101"/>
    <w:rsid w:val="00F34225"/>
    <w:rsid w:val="00F44F1B"/>
    <w:rsid w:val="00F672E2"/>
    <w:rsid w:val="00F848BA"/>
    <w:rsid w:val="00F932C9"/>
    <w:rsid w:val="00F9572E"/>
    <w:rsid w:val="00FA7D7C"/>
    <w:rsid w:val="00FC7475"/>
    <w:rsid w:val="00FC7992"/>
    <w:rsid w:val="00FD5A90"/>
    <w:rsid w:val="00FE207A"/>
    <w:rsid w:val="00FE78A0"/>
    <w:rsid w:val="00FF054D"/>
    <w:rsid w:val="00FF47D8"/>
    <w:rsid w:val="00FF653A"/>
    <w:rsid w:val="00FF6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ADDB7D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637200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251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de-CH"/>
    </w:rPr>
  </w:style>
  <w:style w:type="paragraph" w:styleId="Listenabsatz">
    <w:name w:val="List Paragraph"/>
    <w:basedOn w:val="Standard"/>
    <w:uiPriority w:val="34"/>
    <w:semiHidden/>
    <w:qFormat/>
    <w:rsid w:val="00234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hatia.kosec\AppData\Roaming\Microsoft\Templates\Mitgliedsantra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8F9237-135C-489A-ACEF-33E8AEE061CE}"/>
      </w:docPartPr>
      <w:docPartBody>
        <w:p w:rsidR="00B164A0" w:rsidRDefault="00C63197">
          <w:r w:rsidRPr="004E449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9E414C329DF49B39455F6331E6AFA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A89682-49E6-4E9B-B7C2-220D8F5023A3}"/>
      </w:docPartPr>
      <w:docPartBody>
        <w:p w:rsidR="00B164A0" w:rsidRDefault="00B164A0" w:rsidP="00B164A0">
          <w:pPr>
            <w:pStyle w:val="19E414C329DF49B39455F6331E6AFA5D"/>
          </w:pPr>
          <w:r w:rsidRPr="004E449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07D51D3ADE6442D9B6F3538D17C9D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0FB2F0-9597-4A52-8D1D-F6912FDE0E03}"/>
      </w:docPartPr>
      <w:docPartBody>
        <w:p w:rsidR="00B164A0" w:rsidRDefault="00B164A0" w:rsidP="00B164A0">
          <w:pPr>
            <w:pStyle w:val="807D51D3ADE6442D9B6F3538D17C9DEE"/>
          </w:pPr>
          <w:r w:rsidRPr="004E449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C0D70CCD6FB43F28FDB8CB5045DFE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24F750-952E-4566-9AA6-0119FC9E1A08}"/>
      </w:docPartPr>
      <w:docPartBody>
        <w:p w:rsidR="00B164A0" w:rsidRDefault="00B164A0" w:rsidP="00B164A0">
          <w:pPr>
            <w:pStyle w:val="7C0D70CCD6FB43F28FDB8CB5045DFEFF"/>
          </w:pPr>
          <w:r w:rsidRPr="004E449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E1CC3C478184F6A89E4E0D8C8AEF7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EFB3BF-52F8-438B-B25C-01186EDC43DA}"/>
      </w:docPartPr>
      <w:docPartBody>
        <w:p w:rsidR="00B164A0" w:rsidRDefault="00B164A0" w:rsidP="00B164A0">
          <w:pPr>
            <w:pStyle w:val="0E1CC3C478184F6A89E4E0D8C8AEF724"/>
          </w:pPr>
          <w:r w:rsidRPr="004E449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394D4BF0A2A4BA8B45ED483D44187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AEA89F-2895-4D45-8069-24E9B1E364D6}"/>
      </w:docPartPr>
      <w:docPartBody>
        <w:p w:rsidR="00B164A0" w:rsidRDefault="00B164A0" w:rsidP="00B164A0">
          <w:pPr>
            <w:pStyle w:val="9394D4BF0A2A4BA8B45ED483D441873F"/>
          </w:pPr>
          <w:r w:rsidRPr="004E4490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5C5"/>
    <w:rsid w:val="000B00DE"/>
    <w:rsid w:val="001C120B"/>
    <w:rsid w:val="003835C5"/>
    <w:rsid w:val="005F0D15"/>
    <w:rsid w:val="00B164A0"/>
    <w:rsid w:val="00C63197"/>
    <w:rsid w:val="00F3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CH" w:eastAsia="de-CH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rsid w:val="003835C5"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val="fr-FR" w:eastAsia="en-US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3835C5"/>
    <w:rPr>
      <w:rFonts w:asciiTheme="majorHAnsi" w:eastAsiaTheme="minorHAnsi" w:hAnsiTheme="majorHAnsi"/>
      <w:b/>
      <w:kern w:val="0"/>
      <w:sz w:val="28"/>
      <w:szCs w:val="28"/>
      <w:lang w:val="fr-FR" w:eastAsia="en-US"/>
      <w14:ligatures w14:val="none"/>
    </w:rPr>
  </w:style>
  <w:style w:type="character" w:styleId="Platzhaltertext">
    <w:name w:val="Placeholder Text"/>
    <w:basedOn w:val="Absatz-Standardschriftart"/>
    <w:uiPriority w:val="99"/>
    <w:semiHidden/>
    <w:rsid w:val="00B164A0"/>
    <w:rPr>
      <w:color w:val="808080"/>
    </w:rPr>
  </w:style>
  <w:style w:type="paragraph" w:customStyle="1" w:styleId="19E414C329DF49B39455F6331E6AFA5D">
    <w:name w:val="19E414C329DF49B39455F6331E6AFA5D"/>
    <w:rsid w:val="00B164A0"/>
  </w:style>
  <w:style w:type="paragraph" w:customStyle="1" w:styleId="807D51D3ADE6442D9B6F3538D17C9DEE">
    <w:name w:val="807D51D3ADE6442D9B6F3538D17C9DEE"/>
    <w:rsid w:val="00B164A0"/>
  </w:style>
  <w:style w:type="paragraph" w:customStyle="1" w:styleId="7C0D70CCD6FB43F28FDB8CB5045DFEFF">
    <w:name w:val="7C0D70CCD6FB43F28FDB8CB5045DFEFF"/>
    <w:rsid w:val="00B164A0"/>
  </w:style>
  <w:style w:type="paragraph" w:customStyle="1" w:styleId="0E1CC3C478184F6A89E4E0D8C8AEF724">
    <w:name w:val="0E1CC3C478184F6A89E4E0D8C8AEF724"/>
    <w:rsid w:val="00B164A0"/>
  </w:style>
  <w:style w:type="paragraph" w:customStyle="1" w:styleId="9394D4BF0A2A4BA8B45ED483D441873F">
    <w:name w:val="9394D4BF0A2A4BA8B45ED483D441873F"/>
    <w:rsid w:val="00B164A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EFD6171FA2D2469F59015908BD032E" ma:contentTypeVersion="11" ma:contentTypeDescription="Create a new document." ma:contentTypeScope="" ma:versionID="e105367d600e2354f3dc92c6f07ee382">
  <xsd:schema xmlns:xsd="http://www.w3.org/2001/XMLSchema" xmlns:xs="http://www.w3.org/2001/XMLSchema" xmlns:p="http://schemas.microsoft.com/office/2006/metadata/properties" xmlns:ns2="806d6988-ebef-4f69-a755-b481e6d73b82" xmlns:ns3="a81871ab-123e-43b8-ab59-52ffc31a2a89" targetNamespace="http://schemas.microsoft.com/office/2006/metadata/properties" ma:root="true" ma:fieldsID="f30aad0874add2275c95b44f46b22aab" ns2:_="" ns3:_="">
    <xsd:import namespace="806d6988-ebef-4f69-a755-b481e6d73b82"/>
    <xsd:import namespace="a81871ab-123e-43b8-ab59-52ffc31a2a8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6d6988-ebef-4f69-a755-b481e6d73b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aa0ba39-3d9a-4526-9990-cd15cabc36de}" ma:internalName="TaxCatchAll" ma:showField="CatchAllData" ma:web="806d6988-ebef-4f69-a755-b481e6d73b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1871ab-123e-43b8-ab59-52ffc31a2a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b74eed9-f9a6-4e3c-add4-4550914176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06d6988-ebef-4f69-a755-b481e6d73b82" xsi:nil="true"/>
    <lcf76f155ced4ddcb4097134ff3c332f xmlns="a81871ab-123e-43b8-ab59-52ffc31a2a8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1C21B6-3204-435B-B7F7-476CAD66FA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6d6988-ebef-4f69-a755-b481e6d73b82"/>
    <ds:schemaRef ds:uri="a81871ab-123e-43b8-ab59-52ffc31a2a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806d6988-ebef-4f69-a755-b481e6d73b82"/>
    <ds:schemaRef ds:uri="a81871ab-123e-43b8-ab59-52ffc31a2a89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Mitgliedsantrag.dotx</Template>
  <TotalTime>0</TotalTime>
  <Pages>2</Pages>
  <Words>325</Words>
  <Characters>2051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2023-09-05T14:25:00Z</dcterms:created>
  <dcterms:modified xsi:type="dcterms:W3CDTF">2023-09-05T18:06:00Z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0x01010082EFD6171FA2D2469F59015908BD032E</vt:lpwstr>
  </property>
  <property fmtid="{D5CDD505-2E9C-101B-9397-08002B2CF9AE}" pid="3" name="MediaServiceImageTags">
    <vt:lpwstr/>
  </property>
</Properties>
</file>