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975" w:type="pct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6"/>
        <w:gridCol w:w="712"/>
        <w:gridCol w:w="5248"/>
      </w:tblGrid>
      <w:tr w:rsidR="009D4D08" w:rsidRPr="00B772FF" w14:paraId="2CF81207" w14:textId="77777777" w:rsidTr="003E120B">
        <w:trPr>
          <w:trHeight w:val="1344"/>
        </w:trPr>
        <w:tc>
          <w:tcPr>
            <w:tcW w:w="5000" w:type="pct"/>
            <w:gridSpan w:val="3"/>
            <w:vAlign w:val="bottom"/>
          </w:tcPr>
          <w:p w14:paraId="3BC91A05" w14:textId="312ED425" w:rsidR="009D4D08" w:rsidRPr="00B772FF" w:rsidRDefault="009D4D08" w:rsidP="009D4D08">
            <w:pPr>
              <w:ind w:left="5760"/>
              <w:rPr>
                <w:rFonts w:ascii="Arial" w:hAnsi="Arial" w:cs="Arial"/>
                <w:noProof/>
                <w:sz w:val="22"/>
                <w:szCs w:val="22"/>
                <w:lang w:val="fr-CH"/>
              </w:rPr>
            </w:pPr>
            <w:r w:rsidRPr="00B772FF">
              <w:rPr>
                <w:rFonts w:ascii="Arial" w:hAnsi="Arial" w:cs="Arial"/>
                <w:noProof/>
                <w:sz w:val="22"/>
                <w:szCs w:val="22"/>
                <w:u w:val="single"/>
                <w:lang w:val="fr-CH"/>
              </w:rPr>
              <w:t>Adresse</w:t>
            </w:r>
            <w:r w:rsidRPr="00B772FF">
              <w:rPr>
                <w:rFonts w:ascii="Arial" w:hAnsi="Arial" w:cs="Arial"/>
                <w:noProof/>
                <w:sz w:val="22"/>
                <w:szCs w:val="22"/>
                <w:lang w:val="fr-CH"/>
              </w:rPr>
              <w:t>:</w:t>
            </w:r>
            <w:r w:rsidRPr="00B772FF">
              <w:rPr>
                <w:rFonts w:ascii="Arial" w:hAnsi="Arial" w:cs="Arial"/>
                <w:noProof/>
                <w:sz w:val="22"/>
                <w:szCs w:val="22"/>
                <w:lang w:val="fr-CH"/>
              </w:rPr>
              <w:br/>
              <w:t>Ombudsman</w:t>
            </w:r>
            <w:r w:rsidRPr="00B772FF">
              <w:rPr>
                <w:rFonts w:ascii="Arial" w:hAnsi="Arial" w:cs="Arial"/>
                <w:noProof/>
                <w:sz w:val="22"/>
                <w:szCs w:val="22"/>
                <w:lang w:val="fr-CH"/>
              </w:rPr>
              <w:br/>
            </w:r>
            <w:r w:rsidR="00B772FF" w:rsidRPr="00B772FF">
              <w:rPr>
                <w:rFonts w:ascii="Arial" w:hAnsi="Arial" w:cs="Arial"/>
                <w:noProof/>
                <w:sz w:val="22"/>
                <w:szCs w:val="22"/>
                <w:lang w:val="fr-CH"/>
              </w:rPr>
              <w:t>de la bra</w:t>
            </w:r>
            <w:r w:rsidR="00B772FF">
              <w:rPr>
                <w:rFonts w:ascii="Arial" w:hAnsi="Arial" w:cs="Arial"/>
                <w:noProof/>
                <w:sz w:val="22"/>
                <w:szCs w:val="22"/>
                <w:lang w:val="fr-CH"/>
              </w:rPr>
              <w:t>nche suisse du voyage</w:t>
            </w:r>
            <w:r w:rsidRPr="00B772FF">
              <w:rPr>
                <w:rFonts w:ascii="Arial" w:hAnsi="Arial" w:cs="Arial"/>
                <w:noProof/>
                <w:sz w:val="22"/>
                <w:szCs w:val="22"/>
                <w:lang w:val="fr-CH"/>
              </w:rPr>
              <w:br/>
            </w:r>
            <w:r w:rsidR="00B772FF">
              <w:rPr>
                <w:rFonts w:ascii="Arial" w:hAnsi="Arial" w:cs="Arial"/>
                <w:noProof/>
                <w:sz w:val="22"/>
                <w:szCs w:val="22"/>
                <w:lang w:val="fr-CH"/>
              </w:rPr>
              <w:t>Case postale</w:t>
            </w:r>
            <w:r w:rsidRPr="00B772FF">
              <w:rPr>
                <w:rFonts w:ascii="Arial" w:hAnsi="Arial" w:cs="Arial"/>
                <w:noProof/>
                <w:sz w:val="22"/>
                <w:szCs w:val="22"/>
                <w:lang w:val="fr-CH"/>
              </w:rPr>
              <w:br/>
              <w:t>8038 Zürich</w:t>
            </w:r>
          </w:p>
        </w:tc>
      </w:tr>
      <w:tr w:rsidR="004173F3" w:rsidRPr="00F44F1B" w14:paraId="5B407BA0" w14:textId="77777777" w:rsidTr="003E120B">
        <w:tc>
          <w:tcPr>
            <w:tcW w:w="5000" w:type="pct"/>
            <w:gridSpan w:val="3"/>
            <w:vAlign w:val="bottom"/>
          </w:tcPr>
          <w:p w14:paraId="489A1C67" w14:textId="47EDFB7A" w:rsidR="004173F3" w:rsidRPr="00F44F1B" w:rsidRDefault="00AB2C31" w:rsidP="00311D4F">
            <w:pPr>
              <w:rPr>
                <w:rFonts w:ascii="Arial" w:hAnsi="Arial" w:cs="Arial"/>
                <w:i/>
                <w:color w:val="FF0000"/>
                <w:sz w:val="22"/>
                <w:szCs w:val="22"/>
                <w:lang w:val="fr-CH"/>
              </w:rPr>
            </w:pPr>
            <w:r w:rsidRPr="00F44F1B"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fr-CH"/>
              </w:rPr>
              <w:t xml:space="preserve">*  </w:t>
            </w:r>
            <w:r w:rsidR="008A6F1B" w:rsidRPr="00F44F1B"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fr-CH"/>
              </w:rPr>
              <w:t>A remplir impérativement et correctement</w:t>
            </w:r>
            <w:r w:rsidRPr="00F44F1B">
              <w:rPr>
                <w:rFonts w:ascii="Arial" w:hAnsi="Arial" w:cs="Arial"/>
                <w:i/>
                <w:color w:val="FF0000"/>
                <w:sz w:val="22"/>
                <w:szCs w:val="22"/>
                <w:lang w:val="fr-CH"/>
              </w:rPr>
              <w:t xml:space="preserve"> </w:t>
            </w:r>
            <w:r w:rsidRPr="00F44F1B"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fr-CH"/>
              </w:rPr>
              <w:t xml:space="preserve">  </w:t>
            </w:r>
            <w:r w:rsidR="00F44F1B" w:rsidRPr="00F44F1B">
              <w:rPr>
                <w:rFonts w:ascii="Arial" w:hAnsi="Arial" w:cs="Arial"/>
                <w:i/>
                <w:color w:val="0070C0"/>
                <w:sz w:val="20"/>
                <w:szCs w:val="20"/>
                <w:lang w:val="fr-CH"/>
              </w:rPr>
              <w:t xml:space="preserve">En cas </w:t>
            </w:r>
            <w:r w:rsidR="002C44A2">
              <w:rPr>
                <w:rFonts w:ascii="Arial" w:hAnsi="Arial" w:cs="Arial"/>
                <w:i/>
                <w:color w:val="0070C0"/>
                <w:sz w:val="20"/>
                <w:szCs w:val="20"/>
                <w:lang w:val="fr-CH"/>
              </w:rPr>
              <w:t>de données manquantes, nous ne pourrons malheureusement pas traiter le dossier</w:t>
            </w:r>
            <w:r w:rsidRPr="00F44F1B">
              <w:rPr>
                <w:rFonts w:ascii="Arial" w:hAnsi="Arial" w:cs="Arial"/>
                <w:i/>
                <w:sz w:val="20"/>
                <w:szCs w:val="20"/>
                <w:lang w:val="fr-CH"/>
              </w:rPr>
              <w:t>!</w:t>
            </w:r>
          </w:p>
        </w:tc>
      </w:tr>
      <w:tr w:rsidR="009D4D08" w:rsidRPr="009D4D08" w14:paraId="39FB9616" w14:textId="77777777" w:rsidTr="003E120B">
        <w:trPr>
          <w:trHeight w:val="708"/>
        </w:trPr>
        <w:tc>
          <w:tcPr>
            <w:tcW w:w="5000" w:type="pct"/>
            <w:gridSpan w:val="3"/>
            <w:vAlign w:val="bottom"/>
          </w:tcPr>
          <w:p w14:paraId="668EF744" w14:textId="77777777" w:rsidR="00234194" w:rsidRDefault="009D4D08" w:rsidP="00311D4F">
            <w:pPr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</w:pPr>
            <w:r w:rsidRPr="00303A81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Pr="00303A81"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*</w:t>
            </w:r>
          </w:p>
          <w:p w14:paraId="30EAC7B1" w14:textId="13CD9B23" w:rsidR="009D4D08" w:rsidRPr="00303A81" w:rsidRDefault="003119AD" w:rsidP="00234194">
            <w:pPr>
              <w:ind w:left="72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  <w:u w:val="single"/>
              </w:rPr>
              <w:t>Données personnelles</w:t>
            </w:r>
          </w:p>
        </w:tc>
      </w:tr>
      <w:tr w:rsidR="000172E5" w:rsidRPr="0052349E" w14:paraId="3CC912DA" w14:textId="77777777" w:rsidTr="003E120B">
        <w:tc>
          <w:tcPr>
            <w:tcW w:w="2237" w:type="pct"/>
            <w:vAlign w:val="bottom"/>
          </w:tcPr>
          <w:p w14:paraId="17CF7BBE" w14:textId="01E5ED46" w:rsidR="000172E5" w:rsidRPr="00303A81" w:rsidRDefault="003119AD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Nom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6039141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DCAEBE9" w14:textId="2B882B27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054B8E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0172E5" w:rsidRPr="0052349E" w14:paraId="5CDA4002" w14:textId="77777777" w:rsidTr="003E120B">
        <w:tc>
          <w:tcPr>
            <w:tcW w:w="2237" w:type="pct"/>
            <w:vAlign w:val="bottom"/>
          </w:tcPr>
          <w:p w14:paraId="08E4FA6F" w14:textId="7CB0DFAF" w:rsidR="000172E5" w:rsidRPr="00303A81" w:rsidRDefault="00A6654A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Prénom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-16416474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53682181" w14:textId="16A48E62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962C9A" w:rsidRPr="0052349E" w14:paraId="18076E4B" w14:textId="77777777" w:rsidTr="003E120B">
        <w:tc>
          <w:tcPr>
            <w:tcW w:w="2237" w:type="pct"/>
            <w:vAlign w:val="bottom"/>
          </w:tcPr>
          <w:p w14:paraId="3BD66704" w14:textId="6FD57FA4" w:rsidR="00962C9A" w:rsidRPr="00303A81" w:rsidRDefault="00A6654A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Rue, no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15551950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ACB65A5" w14:textId="5892D209" w:rsidR="00962C9A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0172E5" w:rsidRPr="0052349E" w14:paraId="1E51CDBB" w14:textId="77777777" w:rsidTr="003E120B">
        <w:tc>
          <w:tcPr>
            <w:tcW w:w="2237" w:type="pct"/>
            <w:vAlign w:val="bottom"/>
          </w:tcPr>
          <w:p w14:paraId="701EF6C1" w14:textId="331740B1" w:rsidR="000172E5" w:rsidRPr="00303A81" w:rsidRDefault="00DC584F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NPA, localité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-100181133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EED3D33" w14:textId="7032C15F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303A81" w:rsidRPr="0052349E" w14:paraId="174BCC74" w14:textId="77777777" w:rsidTr="003E120B">
        <w:tc>
          <w:tcPr>
            <w:tcW w:w="2237" w:type="pct"/>
            <w:vAlign w:val="bottom"/>
          </w:tcPr>
          <w:p w14:paraId="3A579B06" w14:textId="03B120B4" w:rsidR="00303A81" w:rsidRPr="006B7C01" w:rsidRDefault="002F79EC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Téléphone/fax</w:t>
            </w:r>
            <w:r w:rsidR="00303A81" w:rsidRPr="006B7C01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  <w:r w:rsidR="006B7C01" w:rsidRPr="006B7C01">
              <w:rPr>
                <w:rFonts w:ascii="Arial" w:hAnsi="Arial" w:cs="Arial"/>
                <w:noProof/>
                <w:sz w:val="22"/>
                <w:szCs w:val="22"/>
                <w:lang w:val="de-CH"/>
              </w:rPr>
              <w:br/>
            </w:r>
            <w:r w:rsidR="006B7C01" w:rsidRPr="006B7C01">
              <w:rPr>
                <w:rFonts w:ascii="Arial" w:hAnsi="Arial" w:cs="Arial"/>
                <w:noProof/>
                <w:sz w:val="20"/>
                <w:szCs w:val="20"/>
                <w:lang w:val="de-CH"/>
              </w:rPr>
              <w:t xml:space="preserve">Fixnet / </w:t>
            </w:r>
            <w:r w:rsidR="00201A50">
              <w:rPr>
                <w:rFonts w:ascii="Arial" w:hAnsi="Arial" w:cs="Arial"/>
                <w:noProof/>
                <w:sz w:val="20"/>
                <w:szCs w:val="20"/>
                <w:lang w:val="de-CH"/>
              </w:rPr>
              <w:t>Business</w:t>
            </w:r>
            <w:r w:rsidR="006B7C01" w:rsidRPr="006B7C01">
              <w:rPr>
                <w:rFonts w:ascii="Arial" w:hAnsi="Arial" w:cs="Arial"/>
                <w:noProof/>
                <w:sz w:val="20"/>
                <w:szCs w:val="20"/>
                <w:lang w:val="de-CH"/>
              </w:rPr>
              <w:t xml:space="preserve"> / Mobile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06754134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4DE2F7DE" w14:textId="20EFE006" w:rsidR="00303A81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D6438D" w:rsidRPr="0052349E" w14:paraId="72B44406" w14:textId="77777777" w:rsidTr="003E120B">
        <w:tc>
          <w:tcPr>
            <w:tcW w:w="2237" w:type="pct"/>
            <w:vAlign w:val="bottom"/>
          </w:tcPr>
          <w:p w14:paraId="16B62DD2" w14:textId="1386F760" w:rsidR="00D6438D" w:rsidRPr="006B7C01" w:rsidRDefault="00FA7D7C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E-Mail: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6100015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60897CB" w14:textId="4562A610" w:rsidR="00D6438D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52349E" w14:paraId="25ABAF25" w14:textId="77777777" w:rsidTr="003E120B">
        <w:trPr>
          <w:trHeight w:val="175"/>
        </w:trPr>
        <w:tc>
          <w:tcPr>
            <w:tcW w:w="2237" w:type="pct"/>
            <w:vAlign w:val="bottom"/>
          </w:tcPr>
          <w:p w14:paraId="562D66F6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763" w:type="pct"/>
            <w:gridSpan w:val="2"/>
            <w:vAlign w:val="bottom"/>
          </w:tcPr>
          <w:p w14:paraId="26D3C7FB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6B0057" w14:paraId="01452024" w14:textId="77777777" w:rsidTr="003E120B">
        <w:tc>
          <w:tcPr>
            <w:tcW w:w="2237" w:type="pct"/>
            <w:vAlign w:val="bottom"/>
          </w:tcPr>
          <w:p w14:paraId="74AD9FF6" w14:textId="77777777" w:rsidR="001A0C32" w:rsidRDefault="00382DCE" w:rsidP="001A0C32">
            <w:pPr>
              <w:pStyle w:val="Standardeinzug"/>
              <w:ind w:left="0"/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303A81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303A81"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*</w:t>
            </w:r>
          </w:p>
          <w:p w14:paraId="35EFC29F" w14:textId="0CC0AEAC" w:rsidR="004961FB" w:rsidRDefault="004103F8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  <w:u w:val="single"/>
              </w:rPr>
              <w:t>Partenaire contractuel</w:t>
            </w:r>
          </w:p>
        </w:tc>
        <w:tc>
          <w:tcPr>
            <w:tcW w:w="2763" w:type="pct"/>
            <w:gridSpan w:val="2"/>
            <w:vAlign w:val="bottom"/>
          </w:tcPr>
          <w:p w14:paraId="4A0A1E9C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52349E" w14:paraId="285B3D06" w14:textId="77777777" w:rsidTr="003E120B">
        <w:trPr>
          <w:trHeight w:val="586"/>
        </w:trPr>
        <w:tc>
          <w:tcPr>
            <w:tcW w:w="2237" w:type="pct"/>
            <w:vAlign w:val="bottom"/>
          </w:tcPr>
          <w:p w14:paraId="3D68B09C" w14:textId="7100AA89" w:rsidR="004961FB" w:rsidRDefault="008F2AF6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2.1 </w:t>
            </w:r>
            <w:r w:rsidR="004103F8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Voyagiste</w:t>
            </w:r>
            <w:r w:rsidR="00CF3812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*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1264633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744C2603" w14:textId="2F1BE191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52349E" w14:paraId="18414483" w14:textId="77777777" w:rsidTr="003E120B">
        <w:tc>
          <w:tcPr>
            <w:tcW w:w="2237" w:type="pct"/>
            <w:vAlign w:val="bottom"/>
          </w:tcPr>
          <w:p w14:paraId="60581249" w14:textId="502048EE" w:rsidR="004961FB" w:rsidRDefault="004103F8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Adresse: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3128820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2DC2764D" w14:textId="02CC3A2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52349E" w14:paraId="77DC0B32" w14:textId="77777777" w:rsidTr="003E120B">
        <w:tc>
          <w:tcPr>
            <w:tcW w:w="2237" w:type="pct"/>
            <w:vAlign w:val="bottom"/>
          </w:tcPr>
          <w:p w14:paraId="40094BF6" w14:textId="5F289268" w:rsidR="004961FB" w:rsidRDefault="004103F8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Téléphone / fax / e-mail</w:t>
            </w:r>
            <w:r w:rsidR="00D755AC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206497165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3FB402CB" w14:textId="18AE3DF7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52349E" w14:paraId="0AE48D94" w14:textId="77777777" w:rsidTr="003E120B">
        <w:tc>
          <w:tcPr>
            <w:tcW w:w="2237" w:type="pct"/>
            <w:vAlign w:val="bottom"/>
          </w:tcPr>
          <w:p w14:paraId="3CFFD8D4" w14:textId="27E52531" w:rsidR="004961FB" w:rsidRDefault="00D755AC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Responsable du dossier</w:t>
            </w:r>
            <w:r w:rsidR="00521275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20881120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3E2E223F" w14:textId="3D6D8E0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52349E" w14:paraId="28FE4B1D" w14:textId="77777777" w:rsidTr="003E120B">
        <w:trPr>
          <w:trHeight w:val="584"/>
        </w:trPr>
        <w:tc>
          <w:tcPr>
            <w:tcW w:w="2237" w:type="pct"/>
            <w:vAlign w:val="bottom"/>
          </w:tcPr>
          <w:p w14:paraId="2F86F494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763" w:type="pct"/>
            <w:gridSpan w:val="2"/>
            <w:vAlign w:val="bottom"/>
          </w:tcPr>
          <w:p w14:paraId="6761AB87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52349E" w14:paraId="503CFA3A" w14:textId="77777777" w:rsidTr="003E120B">
        <w:tc>
          <w:tcPr>
            <w:tcW w:w="2237" w:type="pct"/>
            <w:vAlign w:val="bottom"/>
          </w:tcPr>
          <w:p w14:paraId="155BEDE0" w14:textId="53E2E3AB" w:rsidR="004961FB" w:rsidRDefault="0052127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2.2 </w:t>
            </w:r>
            <w:r w:rsidR="00D755AC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Revendeur</w:t>
            </w:r>
            <w:r w:rsidR="00CF3812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*</w:t>
            </w: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 (</w:t>
            </w:r>
            <w:r w:rsidR="00CF3812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Agence de voyages</w:t>
            </w: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)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3694526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2C16499" w14:textId="682EDAC5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52349E" w14:paraId="41080EAF" w14:textId="77777777" w:rsidTr="003E120B">
        <w:tc>
          <w:tcPr>
            <w:tcW w:w="2237" w:type="pct"/>
            <w:vAlign w:val="bottom"/>
          </w:tcPr>
          <w:p w14:paraId="1D32D32F" w14:textId="2CAC74F6" w:rsidR="004961FB" w:rsidRDefault="0052127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Adresse: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94581729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41DC71D7" w14:textId="03726860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52349E" w14:paraId="24679C59" w14:textId="77777777" w:rsidTr="003E120B">
        <w:tc>
          <w:tcPr>
            <w:tcW w:w="2237" w:type="pct"/>
            <w:vAlign w:val="bottom"/>
          </w:tcPr>
          <w:p w14:paraId="0148EA55" w14:textId="07D0BDC2" w:rsidR="004961FB" w:rsidRDefault="00B1479E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Téléphone / fax / e-mail: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92282603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5526132" w14:textId="62450E4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52349E" w14:paraId="57A1F75E" w14:textId="77777777" w:rsidTr="003E120B">
        <w:tc>
          <w:tcPr>
            <w:tcW w:w="2237" w:type="pct"/>
            <w:vAlign w:val="bottom"/>
          </w:tcPr>
          <w:p w14:paraId="7FBAE9C2" w14:textId="236602CA" w:rsidR="004961FB" w:rsidRDefault="00B1479E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Responsable du dossier</w:t>
            </w:r>
            <w:r w:rsidR="00521275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79658905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40A6BCB3" w14:textId="5EDEAAEE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52349E" w14:paraId="3C3F924A" w14:textId="77777777" w:rsidTr="003E120B">
        <w:tc>
          <w:tcPr>
            <w:tcW w:w="2237" w:type="pct"/>
            <w:vAlign w:val="bottom"/>
          </w:tcPr>
          <w:p w14:paraId="5BC843F4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763" w:type="pct"/>
            <w:gridSpan w:val="2"/>
            <w:vAlign w:val="bottom"/>
          </w:tcPr>
          <w:p w14:paraId="2CE3DA6F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6F3F28" w:rsidRPr="0052349E" w14:paraId="3E4E3101" w14:textId="77777777" w:rsidTr="003E120B">
        <w:tc>
          <w:tcPr>
            <w:tcW w:w="2237" w:type="pct"/>
            <w:vAlign w:val="bottom"/>
          </w:tcPr>
          <w:p w14:paraId="33D133A6" w14:textId="40829FE1" w:rsidR="006F3F28" w:rsidRPr="008F09D8" w:rsidRDefault="006F3F28" w:rsidP="006F3F28">
            <w:pPr>
              <w:pStyle w:val="Standardeinzug"/>
              <w:rPr>
                <w:rFonts w:ascii="Arial" w:hAnsi="Arial" w:cs="Arial"/>
                <w:b/>
                <w:bCs/>
                <w:noProof/>
                <w:sz w:val="22"/>
                <w:szCs w:val="22"/>
                <w:lang w:val="fr-CH"/>
              </w:rPr>
            </w:pPr>
            <w:r w:rsidRPr="008F09D8">
              <w:rPr>
                <w:rFonts w:ascii="Arial" w:hAnsi="Arial" w:cs="Arial"/>
                <w:noProof/>
                <w:sz w:val="22"/>
                <w:szCs w:val="22"/>
                <w:lang w:val="fr-CH"/>
              </w:rPr>
              <w:lastRenderedPageBreak/>
              <w:t>2.3</w:t>
            </w:r>
            <w:r w:rsidRPr="008F09D8">
              <w:rPr>
                <w:rFonts w:ascii="Arial" w:hAnsi="Arial" w:cs="Arial"/>
                <w:b/>
                <w:bCs/>
                <w:noProof/>
                <w:sz w:val="22"/>
                <w:szCs w:val="22"/>
                <w:lang w:val="fr-CH"/>
              </w:rPr>
              <w:t xml:space="preserve"> </w:t>
            </w:r>
            <w:r w:rsidR="008F09D8" w:rsidRPr="008F09D8">
              <w:rPr>
                <w:rFonts w:ascii="Arial" w:hAnsi="Arial" w:cs="Arial"/>
                <w:b/>
                <w:bCs/>
                <w:noProof/>
                <w:sz w:val="22"/>
                <w:szCs w:val="22"/>
                <w:lang w:val="fr-CH"/>
              </w:rPr>
              <w:t>Compagnie aérienne / autres prestataires d</w:t>
            </w:r>
            <w:r w:rsidR="008F09D8">
              <w:rPr>
                <w:rFonts w:ascii="Arial" w:hAnsi="Arial" w:cs="Arial"/>
                <w:b/>
                <w:bCs/>
                <w:noProof/>
                <w:sz w:val="22"/>
                <w:szCs w:val="22"/>
                <w:lang w:val="fr-CH"/>
              </w:rPr>
              <w:t>e services*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8458438"/>
            <w:placeholder>
              <w:docPart w:val="19E414C329DF49B39455F6331E6AFA5D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7BB733E1" w14:textId="106E6D3C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52349E" w14:paraId="1D08B952" w14:textId="77777777" w:rsidTr="003E120B">
        <w:tc>
          <w:tcPr>
            <w:tcW w:w="2237" w:type="pct"/>
            <w:vAlign w:val="bottom"/>
          </w:tcPr>
          <w:p w14:paraId="0C99C2B8" w14:textId="3B4B2995" w:rsidR="006F3F28" w:rsidRDefault="008F09D8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Adresse</w:t>
            </w:r>
            <w:r w:rsidR="006F3F28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85464547"/>
            <w:placeholder>
              <w:docPart w:val="807D51D3ADE6442D9B6F3538D17C9DEE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1CFD41B" w14:textId="431A91AF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52349E" w14:paraId="382D111E" w14:textId="77777777" w:rsidTr="003E120B">
        <w:tc>
          <w:tcPr>
            <w:tcW w:w="2237" w:type="pct"/>
            <w:vAlign w:val="bottom"/>
          </w:tcPr>
          <w:p w14:paraId="6DE1E16D" w14:textId="3F70A083" w:rsidR="006F3F28" w:rsidRDefault="008F09D8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Téléphone / fax / e-mail: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778094061"/>
            <w:placeholder>
              <w:docPart w:val="7C0D70CCD6FB43F28FDB8CB5045DFEFF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D92149A" w14:textId="6E5BEE62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52349E" w14:paraId="2136B4E1" w14:textId="77777777" w:rsidTr="00F848BA">
        <w:trPr>
          <w:trHeight w:val="441"/>
        </w:trPr>
        <w:tc>
          <w:tcPr>
            <w:tcW w:w="2237" w:type="pct"/>
            <w:vAlign w:val="bottom"/>
          </w:tcPr>
          <w:p w14:paraId="14A6A41F" w14:textId="2C5A34FE" w:rsidR="006F3F28" w:rsidRDefault="00D66D1F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Responsable du dossier</w:t>
            </w:r>
            <w:r w:rsidR="006F3F28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904033359"/>
            <w:placeholder>
              <w:docPart w:val="0E1CC3C478184F6A89E4E0D8C8AEF724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57F305EA" w14:textId="10EC80D7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F848BA" w:rsidRPr="00F848BA" w14:paraId="4852EA9A" w14:textId="77777777" w:rsidTr="00F848BA">
        <w:trPr>
          <w:trHeight w:val="747"/>
        </w:trPr>
        <w:tc>
          <w:tcPr>
            <w:tcW w:w="5000" w:type="pct"/>
            <w:gridSpan w:val="3"/>
            <w:vAlign w:val="bottom"/>
          </w:tcPr>
          <w:p w14:paraId="1AC9BC8B" w14:textId="7E46D26F" w:rsidR="00F848BA" w:rsidRPr="00F848BA" w:rsidRDefault="00F848BA" w:rsidP="00F848BA">
            <w:pPr>
              <w:ind w:left="720"/>
              <w:rPr>
                <w:rFonts w:ascii="Arial" w:hAnsi="Arial" w:cs="Arial"/>
                <w:noProof/>
                <w:sz w:val="22"/>
                <w:szCs w:val="22"/>
                <w:lang w:val="fr-CH"/>
              </w:rPr>
            </w:pPr>
            <w:r w:rsidRPr="00F848BA">
              <w:rPr>
                <w:rFonts w:ascii="Arial" w:hAnsi="Arial" w:cs="Arial"/>
                <w:noProof/>
                <w:sz w:val="22"/>
                <w:szCs w:val="22"/>
                <w:lang w:val="fr-CH"/>
              </w:rPr>
              <w:t>*veuillez compléter uniquement les r</w:t>
            </w:r>
            <w:r>
              <w:rPr>
                <w:rFonts w:ascii="Arial" w:hAnsi="Arial" w:cs="Arial"/>
                <w:noProof/>
                <w:sz w:val="22"/>
                <w:szCs w:val="22"/>
                <w:lang w:val="fr-CH"/>
              </w:rPr>
              <w:t>ubriques correspondantes</w:t>
            </w:r>
          </w:p>
        </w:tc>
      </w:tr>
      <w:tr w:rsidR="006F3F28" w:rsidRPr="0052349E" w14:paraId="65FDF0B2" w14:textId="77777777" w:rsidTr="003E120B">
        <w:trPr>
          <w:trHeight w:val="1011"/>
        </w:trPr>
        <w:tc>
          <w:tcPr>
            <w:tcW w:w="5000" w:type="pct"/>
            <w:gridSpan w:val="3"/>
            <w:vAlign w:val="bottom"/>
          </w:tcPr>
          <w:p w14:paraId="7FC9E406" w14:textId="298E1205" w:rsidR="006F3F28" w:rsidRPr="00D6494B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</w:pPr>
            <w:r w:rsidRPr="00F848BA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br/>
            </w:r>
            <w:r w:rsidRPr="00D6494B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t xml:space="preserve">3. </w:t>
            </w:r>
            <w:r w:rsidR="00D6494B" w:rsidRPr="00D6494B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t>Exposé des faits / Réclamations / D</w:t>
            </w:r>
            <w:r w:rsidR="00D6494B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t>éfauts</w:t>
            </w:r>
            <w:r w:rsidRPr="00D6494B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br/>
            </w:r>
          </w:p>
          <w:p w14:paraId="1C3CDD2E" w14:textId="1666C615" w:rsidR="006F3F28" w:rsidRPr="007472F7" w:rsidRDefault="002F58C3" w:rsidP="006F3F28">
            <w:pPr>
              <w:rPr>
                <w:rFonts w:ascii="Arial" w:hAnsi="Arial" w:cs="Arial"/>
                <w:noProof/>
                <w:sz w:val="24"/>
                <w:szCs w:val="24"/>
                <w:lang w:val="de-CH"/>
              </w:rPr>
            </w:pPr>
            <w:sdt>
              <w:sdtPr>
                <w:rPr>
                  <w:rFonts w:ascii="Arial" w:hAnsi="Arial" w:cs="Arial"/>
                  <w:noProof/>
                  <w:sz w:val="24"/>
                  <w:szCs w:val="24"/>
                  <w:lang w:val="de-CH"/>
                </w:rPr>
                <w:id w:val="734893902"/>
                <w:placeholder>
                  <w:docPart w:val="9394D4BF0A2A4BA8B45ED483D441873F"/>
                </w:placeholder>
                <w:showingPlcHdr/>
                <w:text/>
              </w:sdtPr>
              <w:sdtEndPr/>
              <w:sdtContent>
                <w:r w:rsidR="006F3F28"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sdtContent>
            </w:sdt>
          </w:p>
        </w:tc>
      </w:tr>
      <w:tr w:rsidR="006F3F28" w:rsidRPr="0052349E" w14:paraId="2A4EEECD" w14:textId="77777777" w:rsidTr="003E120B">
        <w:tc>
          <w:tcPr>
            <w:tcW w:w="5000" w:type="pct"/>
            <w:gridSpan w:val="3"/>
            <w:vAlign w:val="bottom"/>
          </w:tcPr>
          <w:p w14:paraId="7CCEA89B" w14:textId="0B556994" w:rsidR="006F3F28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  <w:t>4</w:t>
            </w:r>
            <w:r w:rsidRPr="000B61D6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 xml:space="preserve">. </w:t>
            </w:r>
            <w:r w:rsidR="00D6494B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>Ma / nos prétention / s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lang w:val="de-CH"/>
              </w:rPr>
              <w:id w:val="1873334341"/>
              <w:placeholder>
                <w:docPart w:val="9394D4BF0A2A4BA8B45ED483D441873F"/>
              </w:placeholder>
              <w:showingPlcHdr/>
              <w:text/>
            </w:sdtPr>
            <w:sdtEndPr/>
            <w:sdtContent>
              <w:p w14:paraId="1DADA991" w14:textId="2C06F88E" w:rsidR="006F3F28" w:rsidRPr="007472F7" w:rsidRDefault="006F3F28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lang w:val="de-CH"/>
                  </w:rPr>
                </w:pPr>
                <w:r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52349E" w14:paraId="2665DE4E" w14:textId="77777777" w:rsidTr="003E120B">
        <w:tc>
          <w:tcPr>
            <w:tcW w:w="5000" w:type="pct"/>
            <w:gridSpan w:val="3"/>
            <w:vAlign w:val="bottom"/>
          </w:tcPr>
          <w:p w14:paraId="7F7F6182" w14:textId="6EEF1BF6" w:rsidR="006F3F28" w:rsidRPr="005E2A89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</w:pPr>
            <w:r w:rsidRPr="0052349E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</w:r>
            <w:r w:rsidRPr="005E2A89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t xml:space="preserve">5. </w:t>
            </w:r>
            <w:r w:rsidR="005E2A89" w:rsidRPr="005E2A89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t>Résultat des Nögociations avec l</w:t>
            </w:r>
            <w:r w:rsidR="005E2A89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t>e voyagiste</w:t>
            </w:r>
            <w:r w:rsidRPr="005E2A89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lang w:val="de-CH"/>
              </w:rPr>
              <w:id w:val="2113086952"/>
              <w:placeholder>
                <w:docPart w:val="9394D4BF0A2A4BA8B45ED483D441873F"/>
              </w:placeholder>
              <w:showingPlcHdr/>
              <w:text/>
            </w:sdtPr>
            <w:sdtEndPr/>
            <w:sdtContent>
              <w:p w14:paraId="0E3BC79F" w14:textId="43AA4328" w:rsidR="006F3F28" w:rsidRPr="007472F7" w:rsidRDefault="006F3F28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lang w:val="de-CH"/>
                  </w:rPr>
                </w:pPr>
                <w:r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52349E" w14:paraId="1B6EB970" w14:textId="77777777" w:rsidTr="003E120B">
        <w:tc>
          <w:tcPr>
            <w:tcW w:w="5000" w:type="pct"/>
            <w:gridSpan w:val="3"/>
            <w:vAlign w:val="bottom"/>
          </w:tcPr>
          <w:p w14:paraId="1109006C" w14:textId="08BEE08B" w:rsidR="0045257A" w:rsidRPr="009E036B" w:rsidRDefault="006F3F28" w:rsidP="006F3F28">
            <w:pPr>
              <w:rPr>
                <w:rFonts w:ascii="Arial" w:hAnsi="Arial" w:cs="Arial"/>
                <w:noProof/>
                <w:sz w:val="24"/>
                <w:szCs w:val="24"/>
                <w:u w:val="single"/>
                <w:lang w:val="fr-CH"/>
              </w:rPr>
            </w:pPr>
            <w:r w:rsidRPr="0052349E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</w:r>
            <w:r w:rsidRPr="009E036B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t xml:space="preserve">6. </w:t>
            </w:r>
            <w:r w:rsidR="009E036B" w:rsidRPr="009E036B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t>Motif du refus de m</w:t>
            </w:r>
            <w:r w:rsidR="009E036B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fr-CH"/>
              </w:rPr>
              <w:t>a / nos prétention / s</w:t>
            </w:r>
            <w:r w:rsidR="0045257A" w:rsidRPr="009E036B">
              <w:rPr>
                <w:rFonts w:ascii="Arial" w:hAnsi="Arial" w:cs="Arial"/>
                <w:noProof/>
                <w:sz w:val="24"/>
                <w:szCs w:val="24"/>
                <w:u w:val="single"/>
                <w:lang w:val="fr-CH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u w:val="single"/>
                <w:lang w:val="de-CH"/>
              </w:rPr>
              <w:id w:val="198134204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C2B126C" w14:textId="311AB37A" w:rsidR="0045257A" w:rsidRPr="0045257A" w:rsidRDefault="0045257A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u w:val="single"/>
                    <w:lang w:val="de-CH"/>
                  </w:rPr>
                </w:pPr>
                <w:r w:rsidRPr="0045257A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DD191D" w14:paraId="044D0612" w14:textId="77777777" w:rsidTr="003E120B">
        <w:trPr>
          <w:trHeight w:val="1626"/>
        </w:trPr>
        <w:tc>
          <w:tcPr>
            <w:tcW w:w="5000" w:type="pct"/>
            <w:gridSpan w:val="3"/>
            <w:vAlign w:val="bottom"/>
          </w:tcPr>
          <w:p w14:paraId="14732E97" w14:textId="31026747" w:rsidR="006F3F28" w:rsidRPr="00371FBB" w:rsidRDefault="006F3F28" w:rsidP="006F3F28">
            <w:pPr>
              <w:rPr>
                <w:rFonts w:ascii="Arial" w:hAnsi="Arial" w:cs="Arial"/>
                <w:b/>
                <w:sz w:val="24"/>
                <w:szCs w:val="24"/>
                <w:lang w:val="fr-CH"/>
              </w:rPr>
            </w:pPr>
            <w:r w:rsidRPr="00371FBB">
              <w:rPr>
                <w:rFonts w:ascii="Arial" w:hAnsi="Arial" w:cs="Arial"/>
                <w:b/>
                <w:sz w:val="24"/>
                <w:szCs w:val="24"/>
                <w:lang w:val="fr-CH"/>
              </w:rPr>
              <w:t xml:space="preserve">7. </w:t>
            </w:r>
            <w:r w:rsidR="00371FBB" w:rsidRPr="00371FBB">
              <w:rPr>
                <w:rFonts w:ascii="Arial" w:hAnsi="Arial" w:cs="Arial"/>
                <w:b/>
                <w:sz w:val="24"/>
                <w:szCs w:val="24"/>
                <w:lang w:val="fr-CH"/>
              </w:rPr>
              <w:t>Annexes (correspondance, photos…) en c</w:t>
            </w:r>
            <w:r w:rsidR="00371FBB">
              <w:rPr>
                <w:rFonts w:ascii="Arial" w:hAnsi="Arial" w:cs="Arial"/>
                <w:b/>
                <w:sz w:val="24"/>
                <w:szCs w:val="24"/>
                <w:lang w:val="fr-CH"/>
              </w:rPr>
              <w:t>opie uniquement (restent dans le dossier</w:t>
            </w:r>
            <w:proofErr w:type="gramStart"/>
            <w:r w:rsidR="00371FBB">
              <w:rPr>
                <w:rFonts w:ascii="Arial" w:hAnsi="Arial" w:cs="Arial"/>
                <w:b/>
                <w:sz w:val="24"/>
                <w:szCs w:val="24"/>
                <w:lang w:val="fr-CH"/>
              </w:rPr>
              <w:t>)!</w:t>
            </w:r>
            <w:proofErr w:type="gramEnd"/>
          </w:p>
          <w:p w14:paraId="05E38409" w14:textId="0AA363AA" w:rsidR="006F3F28" w:rsidRPr="00DD191D" w:rsidRDefault="00DD191D" w:rsidP="006F3F28">
            <w:pPr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fr-CH"/>
              </w:rPr>
            </w:pPr>
            <w:r w:rsidRPr="00DD191D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En remplissant et en s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oumettant ce formulaire, je déclare accepter la déclaration de protection des données de l’Ombudsman de la branche suisse du voyage.</w:t>
            </w:r>
          </w:p>
        </w:tc>
      </w:tr>
      <w:tr w:rsidR="006F3F28" w:rsidRPr="0052349E" w14:paraId="2BCEA857" w14:textId="77777777" w:rsidTr="003E120B">
        <w:trPr>
          <w:trHeight w:val="211"/>
        </w:trPr>
        <w:tc>
          <w:tcPr>
            <w:tcW w:w="5000" w:type="pct"/>
            <w:gridSpan w:val="3"/>
            <w:vAlign w:val="bottom"/>
          </w:tcPr>
          <w:sdt>
            <w:sdtPr>
              <w:rPr>
                <w:rFonts w:ascii="Arial" w:hAnsi="Arial" w:cs="Arial"/>
                <w:bCs/>
                <w:sz w:val="22"/>
                <w:szCs w:val="22"/>
                <w:lang w:val="de-CH"/>
              </w:rPr>
              <w:id w:val="-1857424855"/>
              <w:placeholder>
                <w:docPart w:val="9394D4BF0A2A4BA8B45ED483D441873F"/>
              </w:placeholder>
              <w:showingPlcHdr/>
              <w:text/>
            </w:sdtPr>
            <w:sdtEndPr/>
            <w:sdtContent>
              <w:p w14:paraId="42F8A09F" w14:textId="77777777" w:rsidR="006F3F28" w:rsidRDefault="006F3F28" w:rsidP="006F3F28">
                <w:pPr>
                  <w:rPr>
                    <w:rFonts w:ascii="Arial" w:hAnsi="Arial" w:cs="Arial"/>
                    <w:bCs/>
                    <w:sz w:val="22"/>
                    <w:szCs w:val="22"/>
                    <w:lang w:val="de-CH"/>
                  </w:rPr>
                </w:pPr>
                <w:r w:rsidRPr="00EA0000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  <w:p w14:paraId="1AF45E34" w14:textId="3E57F1C6" w:rsidR="00CF1386" w:rsidRPr="005179F1" w:rsidRDefault="00CF1386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6F3F28" w:rsidRPr="006B0057" w14:paraId="7921989A" w14:textId="77777777" w:rsidTr="003E120B">
        <w:trPr>
          <w:trHeight w:val="211"/>
        </w:trPr>
        <w:tc>
          <w:tcPr>
            <w:tcW w:w="2567" w:type="pct"/>
            <w:gridSpan w:val="2"/>
            <w:vAlign w:val="bottom"/>
          </w:tcPr>
          <w:p w14:paraId="45EF6833" w14:textId="11A083EB" w:rsidR="006F3F28" w:rsidRDefault="009149C2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Lieu, date</w:t>
            </w:r>
            <w:r w:rsidR="006F3F28">
              <w:rPr>
                <w:rFonts w:ascii="Arial" w:hAnsi="Arial" w:cs="Arial"/>
                <w:bCs/>
                <w:sz w:val="22"/>
                <w:szCs w:val="22"/>
                <w:lang w:val="de-CH"/>
              </w:rPr>
              <w:t xml:space="preserve"> ___________________________</w:t>
            </w:r>
          </w:p>
        </w:tc>
        <w:tc>
          <w:tcPr>
            <w:tcW w:w="2433" w:type="pct"/>
            <w:vAlign w:val="bottom"/>
          </w:tcPr>
          <w:p w14:paraId="70C2B834" w14:textId="63A5A9CE" w:rsidR="006F3F28" w:rsidRDefault="003162B2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Signature</w:t>
            </w:r>
            <w:r w:rsidR="00C66437">
              <w:rPr>
                <w:rFonts w:ascii="Arial" w:hAnsi="Arial" w:cs="Arial"/>
                <w:bCs/>
                <w:sz w:val="22"/>
                <w:szCs w:val="22"/>
                <w:lang w:val="de-CH"/>
              </w:rPr>
              <w:t xml:space="preserve"> </w:t>
            </w:r>
            <w:r w:rsidR="006F3F28">
              <w:rPr>
                <w:rFonts w:ascii="Arial" w:hAnsi="Arial" w:cs="Arial"/>
                <w:bCs/>
                <w:sz w:val="22"/>
                <w:szCs w:val="22"/>
                <w:lang w:val="de-CH"/>
              </w:rPr>
              <w:t>__________________________</w:t>
            </w:r>
          </w:p>
        </w:tc>
      </w:tr>
    </w:tbl>
    <w:p w14:paraId="03D348CF" w14:textId="77777777" w:rsidR="000172E5" w:rsidRPr="00DB0CAE" w:rsidRDefault="000172E5" w:rsidP="00271DA4">
      <w:pPr>
        <w:rPr>
          <w:rFonts w:ascii="Arial" w:hAnsi="Arial" w:cs="Arial"/>
          <w:noProof/>
          <w:sz w:val="22"/>
          <w:szCs w:val="22"/>
          <w:lang w:val="de-CH"/>
        </w:rPr>
      </w:pPr>
    </w:p>
    <w:sectPr w:rsidR="000172E5" w:rsidRPr="00DB0CAE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347CB" w14:textId="77777777" w:rsidR="003421D7" w:rsidRDefault="003421D7" w:rsidP="000172E5">
      <w:pPr>
        <w:spacing w:after="0" w:line="240" w:lineRule="auto"/>
      </w:pPr>
      <w:r>
        <w:separator/>
      </w:r>
    </w:p>
  </w:endnote>
  <w:endnote w:type="continuationSeparator" w:id="0">
    <w:p w14:paraId="0867D49C" w14:textId="77777777" w:rsidR="003421D7" w:rsidRDefault="003421D7" w:rsidP="000172E5">
      <w:pPr>
        <w:spacing w:after="0" w:line="240" w:lineRule="auto"/>
      </w:pPr>
      <w:r>
        <w:continuationSeparator/>
      </w:r>
    </w:p>
  </w:endnote>
  <w:endnote w:type="continuationNotice" w:id="1">
    <w:p w14:paraId="40DB8835" w14:textId="77777777" w:rsidR="003421D7" w:rsidRDefault="003421D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B07E05-1BE9-43BA-A703-22C21E5A01D2}"/>
    <w:embedBold r:id="rId2" w:fontKey="{5966F164-B627-4F2A-AFE6-F166893288AB}"/>
    <w:embedItalic r:id="rId3" w:fontKey="{DE1DD37E-D6BC-49C7-BA24-CC8ADB19CED3}"/>
    <w:embedBoldItalic r:id="rId4" w:fontKey="{DB78F467-3422-42E3-A65F-F1CA6E8F213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423D096-E577-42DF-A6F9-E9C3CFC125DE}"/>
    <w:embedBold r:id="rId6" w:fontKey="{3A8361D8-F0C1-4B95-9C47-F57EF6A60448}"/>
    <w:embedItalic r:id="rId7" w:fontKey="{A7C1A7D0-20A1-4DC9-BE67-F4E110EAD0E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9304743-6F8C-41D4-BB1A-0A247D0582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3F3F9C6-CAE6-401B-9DE4-A19A5650D7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E5441" w14:textId="10E3B0BD" w:rsidR="00DD4970" w:rsidRPr="00DD4970" w:rsidRDefault="00054B8E">
    <w:pPr>
      <w:pStyle w:val="Fuzeile"/>
      <w:jc w:val="center"/>
      <w:rPr>
        <w:rFonts w:ascii="Arial" w:hAnsi="Arial" w:cs="Arial"/>
      </w:rPr>
    </w:pPr>
    <w:r>
      <w:rPr>
        <w:rFonts w:ascii="Arial" w:hAnsi="Arial" w:cs="Arial"/>
      </w:rPr>
      <w:t>Formulaire de contact</w:t>
    </w:r>
    <w:r w:rsidR="00DD4970" w:rsidRPr="00DD4970">
      <w:rPr>
        <w:rFonts w:ascii="Arial" w:hAnsi="Arial" w:cs="Arial"/>
      </w:rPr>
      <w:t xml:space="preserve"> Ombudsman</w:t>
    </w:r>
    <w:r w:rsidR="00DD4970" w:rsidRPr="00DD4970">
      <w:rPr>
        <w:rFonts w:ascii="Arial" w:hAnsi="Arial" w:cs="Arial"/>
      </w:rPr>
      <w:tab/>
    </w:r>
    <w:r w:rsidR="00DD4970" w:rsidRPr="00DD4970">
      <w:rPr>
        <w:rFonts w:ascii="Arial" w:hAnsi="Arial" w:cs="Arial"/>
      </w:rPr>
      <w:tab/>
    </w:r>
    <w:r w:rsidR="00A064AB">
      <w:rPr>
        <w:rFonts w:ascii="Arial" w:hAnsi="Arial" w:cs="Arial"/>
      </w:rPr>
      <w:t>pag.</w:t>
    </w:r>
    <w:r w:rsidR="00DD4970" w:rsidRPr="00DD4970">
      <w:rPr>
        <w:rFonts w:ascii="Arial" w:hAnsi="Arial" w:cs="Arial"/>
      </w:rPr>
      <w:t xml:space="preserve"> </w:t>
    </w:r>
    <w:sdt>
      <w:sdtPr>
        <w:rPr>
          <w:rFonts w:ascii="Arial" w:hAnsi="Arial" w:cs="Arial"/>
        </w:rPr>
        <w:id w:val="894009198"/>
        <w:docPartObj>
          <w:docPartGallery w:val="Page Numbers (Bottom of Page)"/>
          <w:docPartUnique/>
        </w:docPartObj>
      </w:sdtPr>
      <w:sdtEndPr/>
      <w:sdtContent>
        <w:r w:rsidR="00DD4970" w:rsidRPr="00DD4970">
          <w:rPr>
            <w:rFonts w:ascii="Arial" w:hAnsi="Arial" w:cs="Arial"/>
          </w:rPr>
          <w:fldChar w:fldCharType="begin"/>
        </w:r>
        <w:r w:rsidR="00DD4970" w:rsidRPr="00DD4970">
          <w:rPr>
            <w:rFonts w:ascii="Arial" w:hAnsi="Arial" w:cs="Arial"/>
          </w:rPr>
          <w:instrText>PAGE   \* MERGEFORMAT</w:instrText>
        </w:r>
        <w:r w:rsidR="00DD4970" w:rsidRPr="00DD4970">
          <w:rPr>
            <w:rFonts w:ascii="Arial" w:hAnsi="Arial" w:cs="Arial"/>
          </w:rPr>
          <w:fldChar w:fldCharType="separate"/>
        </w:r>
        <w:r w:rsidR="00DD4970" w:rsidRPr="00A064AB">
          <w:rPr>
            <w:rFonts w:ascii="Arial" w:hAnsi="Arial" w:cs="Arial"/>
            <w:lang w:val="fr-CH"/>
          </w:rPr>
          <w:t>2</w:t>
        </w:r>
        <w:r w:rsidR="00DD4970" w:rsidRPr="00DD4970">
          <w:rPr>
            <w:rFonts w:ascii="Arial" w:hAnsi="Arial" w:cs="Arial"/>
          </w:rPr>
          <w:fldChar w:fldCharType="end"/>
        </w:r>
      </w:sdtContent>
    </w:sdt>
    <w:r w:rsidR="00DD4970" w:rsidRPr="00DD4970">
      <w:rPr>
        <w:rFonts w:ascii="Arial" w:hAnsi="Arial" w:cs="Arial"/>
      </w:rPr>
      <w:t xml:space="preserve"> </w:t>
    </w:r>
    <w:r w:rsidR="00A064AB">
      <w:rPr>
        <w:rFonts w:ascii="Arial" w:hAnsi="Arial" w:cs="Arial"/>
      </w:rPr>
      <w:t>/</w:t>
    </w:r>
    <w:r w:rsidR="00DD4970" w:rsidRPr="00DD4970">
      <w:rPr>
        <w:rFonts w:ascii="Arial" w:hAnsi="Arial" w:cs="Arial"/>
      </w:rPr>
      <w:t xml:space="preserve"> 2</w:t>
    </w:r>
  </w:p>
  <w:p w14:paraId="035EF79C" w14:textId="77777777" w:rsidR="006145D8" w:rsidRPr="00DD4970" w:rsidRDefault="006145D8" w:rsidP="00637200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4669D" w14:textId="77777777" w:rsidR="003421D7" w:rsidRDefault="003421D7" w:rsidP="000172E5">
      <w:pPr>
        <w:spacing w:after="0" w:line="240" w:lineRule="auto"/>
      </w:pPr>
      <w:r>
        <w:separator/>
      </w:r>
    </w:p>
  </w:footnote>
  <w:footnote w:type="continuationSeparator" w:id="0">
    <w:p w14:paraId="17961E14" w14:textId="77777777" w:rsidR="003421D7" w:rsidRDefault="003421D7" w:rsidP="000172E5">
      <w:pPr>
        <w:spacing w:after="0" w:line="240" w:lineRule="auto"/>
      </w:pPr>
      <w:r>
        <w:continuationSeparator/>
      </w:r>
    </w:p>
  </w:footnote>
  <w:footnote w:type="continuationNotice" w:id="1">
    <w:p w14:paraId="7F52426F" w14:textId="77777777" w:rsidR="003421D7" w:rsidRDefault="003421D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789"/>
      <w:gridCol w:w="237"/>
    </w:tblGrid>
    <w:tr w:rsidR="00B337A2" w:rsidRPr="00B772FF" w14:paraId="076A29B7" w14:textId="77777777" w:rsidTr="00F25101">
      <w:trPr>
        <w:trHeight w:val="990"/>
      </w:trPr>
      <w:tc>
        <w:tcPr>
          <w:tcW w:w="8789" w:type="dxa"/>
          <w:vAlign w:val="center"/>
        </w:tcPr>
        <w:p w14:paraId="0D244BFB" w14:textId="4F5A4289" w:rsidR="00B337A2" w:rsidRPr="00B772FF" w:rsidRDefault="00795695" w:rsidP="00106932">
          <w:pPr>
            <w:pStyle w:val="berschrift1"/>
            <w:pBdr>
              <w:top w:val="single" w:sz="4" w:space="6" w:color="auto"/>
              <w:left w:val="single" w:sz="4" w:space="0" w:color="auto"/>
              <w:bottom w:val="single" w:sz="4" w:space="7" w:color="auto"/>
              <w:right w:val="single" w:sz="4" w:space="4" w:color="auto"/>
            </w:pBdr>
            <w:ind w:right="72"/>
            <w:jc w:val="center"/>
            <w:rPr>
              <w:rFonts w:ascii="Arial" w:hAnsi="Arial" w:cs="Arial"/>
              <w:b w:val="0"/>
              <w:bCs/>
              <w:sz w:val="24"/>
              <w:szCs w:val="24"/>
              <w:lang w:val="fr-CH"/>
            </w:rPr>
          </w:pPr>
          <w:r w:rsidRPr="00B772FF">
            <w:rPr>
              <w:rFonts w:ascii="Arial" w:hAnsi="Arial" w:cs="Arial"/>
              <w:b w:val="0"/>
              <w:bCs/>
              <w:sz w:val="24"/>
              <w:szCs w:val="24"/>
              <w:lang w:val="fr-CH"/>
            </w:rPr>
            <w:t>Formulaire pour</w:t>
          </w:r>
          <w:r w:rsidR="00B772FF" w:rsidRPr="00B772FF">
            <w:rPr>
              <w:rFonts w:ascii="Arial" w:hAnsi="Arial" w:cs="Arial"/>
              <w:b w:val="0"/>
              <w:bCs/>
              <w:sz w:val="24"/>
              <w:szCs w:val="24"/>
              <w:lang w:val="fr-CH"/>
            </w:rPr>
            <w:t xml:space="preserve"> la remise d</w:t>
          </w:r>
          <w:r w:rsidR="00B772FF">
            <w:rPr>
              <w:rFonts w:ascii="Arial" w:hAnsi="Arial" w:cs="Arial"/>
              <w:b w:val="0"/>
              <w:bCs/>
              <w:sz w:val="24"/>
              <w:szCs w:val="24"/>
              <w:lang w:val="fr-CH"/>
            </w:rPr>
            <w:t>’un dossier à l’ombudsman</w:t>
          </w:r>
        </w:p>
      </w:tc>
      <w:tc>
        <w:tcPr>
          <w:tcW w:w="237" w:type="dxa"/>
          <w:vAlign w:val="center"/>
        </w:tcPr>
        <w:p w14:paraId="448397FA" w14:textId="77E37FF6" w:rsidR="00B337A2" w:rsidRPr="00B772FF" w:rsidRDefault="00B337A2" w:rsidP="00F25101">
          <w:pPr>
            <w:pStyle w:val="Kopfzeile"/>
            <w:rPr>
              <w:lang w:val="fr-CH"/>
            </w:rPr>
          </w:pPr>
        </w:p>
      </w:tc>
    </w:tr>
  </w:tbl>
  <w:p w14:paraId="0ECF076F" w14:textId="4AF90C55" w:rsidR="000172E5" w:rsidRPr="00B772FF" w:rsidRDefault="000172E5" w:rsidP="00311D4F">
    <w:pPr>
      <w:pStyle w:val="KeinLeerraum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42599907">
    <w:abstractNumId w:val="11"/>
  </w:num>
  <w:num w:numId="2" w16cid:durableId="1543252976">
    <w:abstractNumId w:val="7"/>
  </w:num>
  <w:num w:numId="3" w16cid:durableId="615793345">
    <w:abstractNumId w:val="15"/>
  </w:num>
  <w:num w:numId="4" w16cid:durableId="1771271339">
    <w:abstractNumId w:val="12"/>
  </w:num>
  <w:num w:numId="5" w16cid:durableId="982928257">
    <w:abstractNumId w:val="13"/>
  </w:num>
  <w:num w:numId="6" w16cid:durableId="816605088">
    <w:abstractNumId w:val="19"/>
  </w:num>
  <w:num w:numId="7" w16cid:durableId="2072269472">
    <w:abstractNumId w:val="6"/>
  </w:num>
  <w:num w:numId="8" w16cid:durableId="634795781">
    <w:abstractNumId w:val="10"/>
  </w:num>
  <w:num w:numId="9" w16cid:durableId="1119835323">
    <w:abstractNumId w:val="17"/>
  </w:num>
  <w:num w:numId="10" w16cid:durableId="1450204357">
    <w:abstractNumId w:val="1"/>
  </w:num>
  <w:num w:numId="11" w16cid:durableId="980891437">
    <w:abstractNumId w:val="5"/>
  </w:num>
  <w:num w:numId="12" w16cid:durableId="1741559500">
    <w:abstractNumId w:val="0"/>
  </w:num>
  <w:num w:numId="13" w16cid:durableId="1448423802">
    <w:abstractNumId w:val="2"/>
  </w:num>
  <w:num w:numId="14" w16cid:durableId="925725507">
    <w:abstractNumId w:val="9"/>
  </w:num>
  <w:num w:numId="15" w16cid:durableId="1266614361">
    <w:abstractNumId w:val="8"/>
  </w:num>
  <w:num w:numId="16" w16cid:durableId="824590879">
    <w:abstractNumId w:val="16"/>
  </w:num>
  <w:num w:numId="17" w16cid:durableId="650911170">
    <w:abstractNumId w:val="3"/>
  </w:num>
  <w:num w:numId="18" w16cid:durableId="1674457707">
    <w:abstractNumId w:val="21"/>
  </w:num>
  <w:num w:numId="19" w16cid:durableId="857618999">
    <w:abstractNumId w:val="18"/>
  </w:num>
  <w:num w:numId="20" w16cid:durableId="607127668">
    <w:abstractNumId w:val="14"/>
  </w:num>
  <w:num w:numId="21" w16cid:durableId="737824844">
    <w:abstractNumId w:val="20"/>
  </w:num>
  <w:num w:numId="22" w16cid:durableId="57829324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KiKZbQ1hAiDXtk6ymC37jmq6Yi2ngSJTXqLNSq/OASrVPOTHfqF4LskTr1KpqRRcJ32sSzL3wfr7wjXQ+WBsCQ==" w:salt="wUAzZJ9S2c0iCEe/Klr+x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101"/>
    <w:rsid w:val="000172E5"/>
    <w:rsid w:val="000261C6"/>
    <w:rsid w:val="00052382"/>
    <w:rsid w:val="00054B8E"/>
    <w:rsid w:val="0006568A"/>
    <w:rsid w:val="00076F0F"/>
    <w:rsid w:val="00084253"/>
    <w:rsid w:val="00094F4F"/>
    <w:rsid w:val="000B61D6"/>
    <w:rsid w:val="000D1F49"/>
    <w:rsid w:val="00106441"/>
    <w:rsid w:val="00106932"/>
    <w:rsid w:val="001727CA"/>
    <w:rsid w:val="001800AB"/>
    <w:rsid w:val="001A0C32"/>
    <w:rsid w:val="001F3379"/>
    <w:rsid w:val="00201A50"/>
    <w:rsid w:val="00233666"/>
    <w:rsid w:val="00234194"/>
    <w:rsid w:val="00271DA4"/>
    <w:rsid w:val="0029425A"/>
    <w:rsid w:val="002C44A2"/>
    <w:rsid w:val="002C56E6"/>
    <w:rsid w:val="002F58C3"/>
    <w:rsid w:val="002F79EC"/>
    <w:rsid w:val="00303A81"/>
    <w:rsid w:val="003119AD"/>
    <w:rsid w:val="00311D4F"/>
    <w:rsid w:val="003162B2"/>
    <w:rsid w:val="00335621"/>
    <w:rsid w:val="003421D7"/>
    <w:rsid w:val="0034390E"/>
    <w:rsid w:val="00344849"/>
    <w:rsid w:val="00361E11"/>
    <w:rsid w:val="00371FBB"/>
    <w:rsid w:val="003769BA"/>
    <w:rsid w:val="00382DCE"/>
    <w:rsid w:val="00397261"/>
    <w:rsid w:val="003E120B"/>
    <w:rsid w:val="003E429A"/>
    <w:rsid w:val="003F0847"/>
    <w:rsid w:val="0040090B"/>
    <w:rsid w:val="004103F8"/>
    <w:rsid w:val="00411CD3"/>
    <w:rsid w:val="004173F3"/>
    <w:rsid w:val="0045257A"/>
    <w:rsid w:val="0046302A"/>
    <w:rsid w:val="00471819"/>
    <w:rsid w:val="00487D2D"/>
    <w:rsid w:val="004961FB"/>
    <w:rsid w:val="004D5D62"/>
    <w:rsid w:val="004F40FF"/>
    <w:rsid w:val="00502E9C"/>
    <w:rsid w:val="005112D0"/>
    <w:rsid w:val="00515EC9"/>
    <w:rsid w:val="005179F1"/>
    <w:rsid w:val="00521275"/>
    <w:rsid w:val="0052349E"/>
    <w:rsid w:val="00570469"/>
    <w:rsid w:val="00577E06"/>
    <w:rsid w:val="00583334"/>
    <w:rsid w:val="005A3BF7"/>
    <w:rsid w:val="005E05DC"/>
    <w:rsid w:val="005E2A89"/>
    <w:rsid w:val="005F2035"/>
    <w:rsid w:val="005F5932"/>
    <w:rsid w:val="005F7990"/>
    <w:rsid w:val="00606C7E"/>
    <w:rsid w:val="006145D8"/>
    <w:rsid w:val="006175B4"/>
    <w:rsid w:val="00636A48"/>
    <w:rsid w:val="00637200"/>
    <w:rsid w:val="0063739C"/>
    <w:rsid w:val="00645EE0"/>
    <w:rsid w:val="00650C50"/>
    <w:rsid w:val="006B0057"/>
    <w:rsid w:val="006B7C01"/>
    <w:rsid w:val="006D5054"/>
    <w:rsid w:val="006E16D7"/>
    <w:rsid w:val="006F3F28"/>
    <w:rsid w:val="007147D7"/>
    <w:rsid w:val="00725FD7"/>
    <w:rsid w:val="007472F7"/>
    <w:rsid w:val="00763D3B"/>
    <w:rsid w:val="00767B1A"/>
    <w:rsid w:val="00770F25"/>
    <w:rsid w:val="00795695"/>
    <w:rsid w:val="007A35A8"/>
    <w:rsid w:val="007B0A85"/>
    <w:rsid w:val="007C6A52"/>
    <w:rsid w:val="0082043E"/>
    <w:rsid w:val="008204B5"/>
    <w:rsid w:val="008207FE"/>
    <w:rsid w:val="00822372"/>
    <w:rsid w:val="008329B0"/>
    <w:rsid w:val="00846B76"/>
    <w:rsid w:val="0086188F"/>
    <w:rsid w:val="0086797B"/>
    <w:rsid w:val="008A6F1B"/>
    <w:rsid w:val="008E203A"/>
    <w:rsid w:val="008F09D8"/>
    <w:rsid w:val="008F1932"/>
    <w:rsid w:val="008F2AF6"/>
    <w:rsid w:val="0091229C"/>
    <w:rsid w:val="009149C2"/>
    <w:rsid w:val="00914E4E"/>
    <w:rsid w:val="00940E73"/>
    <w:rsid w:val="00962C9A"/>
    <w:rsid w:val="0096746E"/>
    <w:rsid w:val="0098597D"/>
    <w:rsid w:val="009A45DD"/>
    <w:rsid w:val="009D4D08"/>
    <w:rsid w:val="009E036B"/>
    <w:rsid w:val="009F619A"/>
    <w:rsid w:val="009F6DDE"/>
    <w:rsid w:val="00A064AB"/>
    <w:rsid w:val="00A17BC1"/>
    <w:rsid w:val="00A2049B"/>
    <w:rsid w:val="00A370A8"/>
    <w:rsid w:val="00A573CA"/>
    <w:rsid w:val="00A65FF4"/>
    <w:rsid w:val="00A6654A"/>
    <w:rsid w:val="00A7320D"/>
    <w:rsid w:val="00A81915"/>
    <w:rsid w:val="00AB2C31"/>
    <w:rsid w:val="00B1479E"/>
    <w:rsid w:val="00B337A2"/>
    <w:rsid w:val="00B458B9"/>
    <w:rsid w:val="00B75FBD"/>
    <w:rsid w:val="00B772FF"/>
    <w:rsid w:val="00BA36E9"/>
    <w:rsid w:val="00BC197A"/>
    <w:rsid w:val="00BD4753"/>
    <w:rsid w:val="00BD5CB1"/>
    <w:rsid w:val="00BE62EE"/>
    <w:rsid w:val="00C003BA"/>
    <w:rsid w:val="00C3531A"/>
    <w:rsid w:val="00C4602F"/>
    <w:rsid w:val="00C46878"/>
    <w:rsid w:val="00C6231D"/>
    <w:rsid w:val="00C6351C"/>
    <w:rsid w:val="00C66437"/>
    <w:rsid w:val="00C71004"/>
    <w:rsid w:val="00CA0A58"/>
    <w:rsid w:val="00CB1ACC"/>
    <w:rsid w:val="00CB4A51"/>
    <w:rsid w:val="00CD134C"/>
    <w:rsid w:val="00CD4532"/>
    <w:rsid w:val="00CD47B0"/>
    <w:rsid w:val="00CE6104"/>
    <w:rsid w:val="00CE7918"/>
    <w:rsid w:val="00CF1386"/>
    <w:rsid w:val="00CF3812"/>
    <w:rsid w:val="00D16163"/>
    <w:rsid w:val="00D6438D"/>
    <w:rsid w:val="00D6494B"/>
    <w:rsid w:val="00D66D1F"/>
    <w:rsid w:val="00D755AC"/>
    <w:rsid w:val="00DB0CAE"/>
    <w:rsid w:val="00DB3FAD"/>
    <w:rsid w:val="00DC584F"/>
    <w:rsid w:val="00DC71EC"/>
    <w:rsid w:val="00DD191D"/>
    <w:rsid w:val="00DD4970"/>
    <w:rsid w:val="00E04FA1"/>
    <w:rsid w:val="00E118DE"/>
    <w:rsid w:val="00E47476"/>
    <w:rsid w:val="00E52B30"/>
    <w:rsid w:val="00E60012"/>
    <w:rsid w:val="00E61C09"/>
    <w:rsid w:val="00EA0000"/>
    <w:rsid w:val="00EB3B58"/>
    <w:rsid w:val="00EC7359"/>
    <w:rsid w:val="00EE3054"/>
    <w:rsid w:val="00F00606"/>
    <w:rsid w:val="00F01256"/>
    <w:rsid w:val="00F25101"/>
    <w:rsid w:val="00F44F1B"/>
    <w:rsid w:val="00F672E2"/>
    <w:rsid w:val="00F848BA"/>
    <w:rsid w:val="00F9572E"/>
    <w:rsid w:val="00FA7D7C"/>
    <w:rsid w:val="00FC7475"/>
    <w:rsid w:val="00FC7992"/>
    <w:rsid w:val="00FD5A90"/>
    <w:rsid w:val="00FE207A"/>
    <w:rsid w:val="00FE78A0"/>
    <w:rsid w:val="00FF054D"/>
    <w:rsid w:val="00FF47D8"/>
    <w:rsid w:val="00FF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DDB7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251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CH"/>
    </w:rPr>
  </w:style>
  <w:style w:type="paragraph" w:styleId="Listenabsatz">
    <w:name w:val="List Paragraph"/>
    <w:basedOn w:val="Standard"/>
    <w:uiPriority w:val="34"/>
    <w:semiHidden/>
    <w:qFormat/>
    <w:rsid w:val="002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tia.kosec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8F9237-135C-489A-ACEF-33E8AEE061CE}"/>
      </w:docPartPr>
      <w:docPartBody>
        <w:p w:rsidR="00B164A0" w:rsidRDefault="00C63197"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9E414C329DF49B39455F6331E6AFA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A89682-49E6-4E9B-B7C2-220D8F5023A3}"/>
      </w:docPartPr>
      <w:docPartBody>
        <w:p w:rsidR="00B164A0" w:rsidRDefault="00B164A0" w:rsidP="00B164A0">
          <w:pPr>
            <w:pStyle w:val="19E414C329DF49B39455F6331E6AFA5D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7D51D3ADE6442D9B6F3538D17C9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FB2F0-9597-4A52-8D1D-F6912FDE0E03}"/>
      </w:docPartPr>
      <w:docPartBody>
        <w:p w:rsidR="00B164A0" w:rsidRDefault="00B164A0" w:rsidP="00B164A0">
          <w:pPr>
            <w:pStyle w:val="807D51D3ADE6442D9B6F3538D17C9DEE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C0D70CCD6FB43F28FDB8CB5045DFE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4F750-952E-4566-9AA6-0119FC9E1A08}"/>
      </w:docPartPr>
      <w:docPartBody>
        <w:p w:rsidR="00B164A0" w:rsidRDefault="00B164A0" w:rsidP="00B164A0">
          <w:pPr>
            <w:pStyle w:val="7C0D70CCD6FB43F28FDB8CB5045DFEFF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E1CC3C478184F6A89E4E0D8C8AEF7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FB3BF-52F8-438B-B25C-01186EDC43DA}"/>
      </w:docPartPr>
      <w:docPartBody>
        <w:p w:rsidR="00B164A0" w:rsidRDefault="00B164A0" w:rsidP="00B164A0">
          <w:pPr>
            <w:pStyle w:val="0E1CC3C478184F6A89E4E0D8C8AEF724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94D4BF0A2A4BA8B45ED483D4418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AEA89F-2895-4D45-8069-24E9B1E364D6}"/>
      </w:docPartPr>
      <w:docPartBody>
        <w:p w:rsidR="00B164A0" w:rsidRDefault="00B164A0" w:rsidP="00B164A0">
          <w:pPr>
            <w:pStyle w:val="9394D4BF0A2A4BA8B45ED483D441873F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5C5"/>
    <w:rsid w:val="000B00DE"/>
    <w:rsid w:val="001C120B"/>
    <w:rsid w:val="002811BB"/>
    <w:rsid w:val="003835C5"/>
    <w:rsid w:val="005F0D15"/>
    <w:rsid w:val="006B700F"/>
    <w:rsid w:val="00B164A0"/>
    <w:rsid w:val="00C63197"/>
    <w:rsid w:val="00F3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rsid w:val="003835C5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3835C5"/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B164A0"/>
    <w:rPr>
      <w:color w:val="808080"/>
    </w:rPr>
  </w:style>
  <w:style w:type="paragraph" w:customStyle="1" w:styleId="19E414C329DF49B39455F6331E6AFA5D">
    <w:name w:val="19E414C329DF49B39455F6331E6AFA5D"/>
    <w:rsid w:val="00B164A0"/>
  </w:style>
  <w:style w:type="paragraph" w:customStyle="1" w:styleId="807D51D3ADE6442D9B6F3538D17C9DEE">
    <w:name w:val="807D51D3ADE6442D9B6F3538D17C9DEE"/>
    <w:rsid w:val="00B164A0"/>
  </w:style>
  <w:style w:type="paragraph" w:customStyle="1" w:styleId="7C0D70CCD6FB43F28FDB8CB5045DFEFF">
    <w:name w:val="7C0D70CCD6FB43F28FDB8CB5045DFEFF"/>
    <w:rsid w:val="00B164A0"/>
  </w:style>
  <w:style w:type="paragraph" w:customStyle="1" w:styleId="0E1CC3C478184F6A89E4E0D8C8AEF724">
    <w:name w:val="0E1CC3C478184F6A89E4E0D8C8AEF724"/>
    <w:rsid w:val="00B164A0"/>
  </w:style>
  <w:style w:type="paragraph" w:customStyle="1" w:styleId="9394D4BF0A2A4BA8B45ED483D441873F">
    <w:name w:val="9394D4BF0A2A4BA8B45ED483D441873F"/>
    <w:rsid w:val="00B164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06d6988-ebef-4f69-a755-b481e6d73b82" xsi:nil="true"/>
    <lcf76f155ced4ddcb4097134ff3c332f xmlns="a81871ab-123e-43b8-ab59-52ffc31a2a8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EFD6171FA2D2469F59015908BD032E" ma:contentTypeVersion="11" ma:contentTypeDescription="Create a new document." ma:contentTypeScope="" ma:versionID="e105367d600e2354f3dc92c6f07ee382">
  <xsd:schema xmlns:xsd="http://www.w3.org/2001/XMLSchema" xmlns:xs="http://www.w3.org/2001/XMLSchema" xmlns:p="http://schemas.microsoft.com/office/2006/metadata/properties" xmlns:ns2="806d6988-ebef-4f69-a755-b481e6d73b82" xmlns:ns3="a81871ab-123e-43b8-ab59-52ffc31a2a89" targetNamespace="http://schemas.microsoft.com/office/2006/metadata/properties" ma:root="true" ma:fieldsID="f30aad0874add2275c95b44f46b22aab" ns2:_="" ns3:_="">
    <xsd:import namespace="806d6988-ebef-4f69-a755-b481e6d73b82"/>
    <xsd:import namespace="a81871ab-123e-43b8-ab59-52ffc31a2a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d6988-ebef-4f69-a755-b481e6d73b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aa0ba39-3d9a-4526-9990-cd15cabc36de}" ma:internalName="TaxCatchAll" ma:showField="CatchAllData" ma:web="806d6988-ebef-4f69-a755-b481e6d73b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871ab-123e-43b8-ab59-52ffc31a2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74eed9-f9a6-4e3c-add4-455091417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806d6988-ebef-4f69-a755-b481e6d73b82"/>
    <ds:schemaRef ds:uri="a81871ab-123e-43b8-ab59-52ffc31a2a89"/>
  </ds:schemaRefs>
</ds:datastoreItem>
</file>

<file path=customXml/itemProps3.xml><?xml version="1.0" encoding="utf-8"?>
<ds:datastoreItem xmlns:ds="http://schemas.openxmlformats.org/officeDocument/2006/customXml" ds:itemID="{E81C21B6-3204-435B-B7F7-476CAD66F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6d6988-ebef-4f69-a755-b481e6d73b82"/>
    <ds:schemaRef ds:uri="a81871ab-123e-43b8-ab59-52ffc31a2a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Mitgliedsantrag.dotx</Template>
  <TotalTime>0</TotalTime>
  <Pages>2</Pages>
  <Words>331</Words>
  <Characters>2089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2023-09-05T13:39:00Z</dcterms:created>
  <dcterms:modified xsi:type="dcterms:W3CDTF">2023-09-05T18:02:00Z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0x01010082EFD6171FA2D2469F59015908BD032E</vt:lpwstr>
  </property>
  <property fmtid="{D5CDD505-2E9C-101B-9397-08002B2CF9AE}" pid="3" name="MediaServiceImageTags">
    <vt:lpwstr/>
  </property>
</Properties>
</file>