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975" w:type="pct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854"/>
        <w:gridCol w:w="5248"/>
      </w:tblGrid>
      <w:tr w:rsidR="009D4D08" w:rsidRPr="00004045" w14:paraId="2CF81207" w14:textId="77777777" w:rsidTr="003E120B">
        <w:trPr>
          <w:trHeight w:val="1344"/>
        </w:trPr>
        <w:tc>
          <w:tcPr>
            <w:tcW w:w="5000" w:type="pct"/>
            <w:gridSpan w:val="3"/>
            <w:vAlign w:val="bottom"/>
          </w:tcPr>
          <w:p w14:paraId="3BC91A05" w14:textId="71F77868" w:rsidR="009D4D08" w:rsidRPr="00303A81" w:rsidRDefault="009D4D08" w:rsidP="009D4D08">
            <w:pPr>
              <w:ind w:left="576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 w:rsidRPr="00303A81">
              <w:rPr>
                <w:rFonts w:ascii="Arial" w:hAnsi="Arial" w:cs="Arial"/>
                <w:noProof/>
                <w:sz w:val="22"/>
                <w:szCs w:val="22"/>
                <w:u w:val="single"/>
                <w:lang w:val="de-CH"/>
              </w:rPr>
              <w:t>Adresse</w:t>
            </w:r>
            <w:r w:rsidRPr="00303A81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  <w:r w:rsidRPr="00303A81">
              <w:rPr>
                <w:rFonts w:ascii="Arial" w:hAnsi="Arial" w:cs="Arial"/>
                <w:noProof/>
                <w:sz w:val="22"/>
                <w:szCs w:val="22"/>
                <w:lang w:val="de-CH"/>
              </w:rPr>
              <w:br/>
              <w:t>Ombudsman</w:t>
            </w:r>
            <w:r w:rsidRPr="00303A81">
              <w:rPr>
                <w:rFonts w:ascii="Arial" w:hAnsi="Arial" w:cs="Arial"/>
                <w:noProof/>
                <w:sz w:val="22"/>
                <w:szCs w:val="22"/>
                <w:lang w:val="de-CH"/>
              </w:rPr>
              <w:br/>
              <w:t>der Schweizer Reisebranche</w:t>
            </w:r>
            <w:r w:rsidRPr="00303A81">
              <w:rPr>
                <w:rFonts w:ascii="Arial" w:hAnsi="Arial" w:cs="Arial"/>
                <w:noProof/>
                <w:sz w:val="22"/>
                <w:szCs w:val="22"/>
                <w:lang w:val="de-CH"/>
              </w:rPr>
              <w:br/>
              <w:t>Postfach</w:t>
            </w:r>
            <w:r w:rsidRPr="00303A81">
              <w:rPr>
                <w:rFonts w:ascii="Arial" w:hAnsi="Arial" w:cs="Arial"/>
                <w:noProof/>
                <w:sz w:val="22"/>
                <w:szCs w:val="22"/>
                <w:lang w:val="de-CH"/>
              </w:rPr>
              <w:br/>
              <w:t>8038 Zürich</w:t>
            </w:r>
          </w:p>
        </w:tc>
      </w:tr>
      <w:tr w:rsidR="004173F3" w:rsidRPr="00004045" w14:paraId="5B407BA0" w14:textId="77777777" w:rsidTr="003E120B">
        <w:tc>
          <w:tcPr>
            <w:tcW w:w="5000" w:type="pct"/>
            <w:gridSpan w:val="3"/>
            <w:vAlign w:val="bottom"/>
          </w:tcPr>
          <w:p w14:paraId="489A1C67" w14:textId="18645770" w:rsidR="004173F3" w:rsidRPr="00303A81" w:rsidRDefault="00AB2C31" w:rsidP="00311D4F">
            <w:pPr>
              <w:rPr>
                <w:rFonts w:ascii="Arial" w:hAnsi="Arial" w:cs="Arial"/>
                <w:i/>
                <w:color w:val="FF0000"/>
                <w:sz w:val="22"/>
                <w:szCs w:val="22"/>
                <w:lang w:val="de-CH"/>
              </w:rPr>
            </w:pPr>
            <w:r w:rsidRPr="00645EE0">
              <w:rPr>
                <w:rFonts w:ascii="Arial" w:hAnsi="Arial" w:cs="Arial"/>
                <w:b/>
                <w:i/>
                <w:color w:val="FF0000"/>
                <w:sz w:val="24"/>
                <w:szCs w:val="24"/>
                <w:lang w:val="de-CH"/>
              </w:rPr>
              <w:t>*  Unbedingt korrekt ausfüllen</w:t>
            </w:r>
            <w:r w:rsidRPr="00303A81">
              <w:rPr>
                <w:rFonts w:ascii="Arial" w:hAnsi="Arial" w:cs="Arial"/>
                <w:i/>
                <w:color w:val="FF0000"/>
                <w:sz w:val="22"/>
                <w:szCs w:val="22"/>
                <w:lang w:val="de-CH"/>
              </w:rPr>
              <w:t xml:space="preserve"> </w:t>
            </w:r>
            <w:r w:rsidRPr="00303A81">
              <w:rPr>
                <w:rFonts w:ascii="Arial" w:hAnsi="Arial" w:cs="Arial"/>
                <w:b/>
                <w:i/>
                <w:color w:val="FF0000"/>
                <w:sz w:val="22"/>
                <w:szCs w:val="22"/>
                <w:lang w:val="de-CH"/>
              </w:rPr>
              <w:t xml:space="preserve">  </w:t>
            </w:r>
            <w:r w:rsidRPr="005E05DC">
              <w:rPr>
                <w:rFonts w:ascii="Arial" w:hAnsi="Arial" w:cs="Arial"/>
                <w:i/>
                <w:color w:val="0070C0"/>
                <w:sz w:val="20"/>
                <w:szCs w:val="20"/>
                <w:lang w:val="de-CH"/>
              </w:rPr>
              <w:t>Bei fehlenden</w:t>
            </w:r>
            <w:r w:rsidRPr="005E05DC">
              <w:rPr>
                <w:rFonts w:ascii="Arial" w:hAnsi="Arial" w:cs="Arial"/>
                <w:i/>
                <w:color w:val="0070C0"/>
                <w:sz w:val="20"/>
                <w:szCs w:val="20"/>
                <w:lang w:val="de-CH"/>
              </w:rPr>
              <w:br/>
              <w:t xml:space="preserve">    Angaben können wir das Dossier leider nicht bearbeiten</w:t>
            </w:r>
            <w:r w:rsidRPr="005E05DC">
              <w:rPr>
                <w:rFonts w:ascii="Arial" w:hAnsi="Arial" w:cs="Arial"/>
                <w:i/>
                <w:sz w:val="20"/>
                <w:szCs w:val="20"/>
                <w:lang w:val="de-CH"/>
              </w:rPr>
              <w:t>!</w:t>
            </w:r>
          </w:p>
        </w:tc>
      </w:tr>
      <w:tr w:rsidR="009D4D08" w:rsidRPr="009D4D08" w14:paraId="39FB9616" w14:textId="77777777" w:rsidTr="003E120B">
        <w:trPr>
          <w:trHeight w:val="708"/>
        </w:trPr>
        <w:tc>
          <w:tcPr>
            <w:tcW w:w="5000" w:type="pct"/>
            <w:gridSpan w:val="3"/>
            <w:vAlign w:val="bottom"/>
          </w:tcPr>
          <w:p w14:paraId="668EF744" w14:textId="77777777" w:rsidR="00234194" w:rsidRDefault="009D4D08" w:rsidP="00311D4F">
            <w:pPr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</w:pPr>
            <w:r w:rsidRPr="00303A81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Pr="00303A81"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  <w:t xml:space="preserve"> *</w:t>
            </w:r>
          </w:p>
          <w:p w14:paraId="30EAC7B1" w14:textId="7493D63E" w:rsidR="009D4D08" w:rsidRPr="00303A81" w:rsidRDefault="009D4D08" w:rsidP="00234194">
            <w:pPr>
              <w:ind w:left="72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proofErr w:type="spellStart"/>
            <w:r w:rsidRPr="006B0057"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  <w:u w:val="single"/>
              </w:rPr>
              <w:t>Persönliche</w:t>
            </w:r>
            <w:proofErr w:type="spellEnd"/>
            <w:r w:rsidRPr="006B0057"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  <w:u w:val="single"/>
              </w:rPr>
              <w:t xml:space="preserve"> </w:t>
            </w:r>
            <w:proofErr w:type="spellStart"/>
            <w:r w:rsidRPr="006B0057"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  <w:u w:val="single"/>
              </w:rPr>
              <w:t>Angaben</w:t>
            </w:r>
            <w:proofErr w:type="spellEnd"/>
          </w:p>
        </w:tc>
      </w:tr>
      <w:tr w:rsidR="000172E5" w:rsidRPr="00004045" w14:paraId="3CC912DA" w14:textId="77777777" w:rsidTr="001064C5">
        <w:tc>
          <w:tcPr>
            <w:tcW w:w="2171" w:type="pct"/>
            <w:vAlign w:val="bottom"/>
          </w:tcPr>
          <w:p w14:paraId="17CF7BBE" w14:textId="51546CAD" w:rsidR="000172E5" w:rsidRPr="00303A81" w:rsidRDefault="00914E4E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Name</w:t>
            </w:r>
            <w:r w:rsidR="00FF054D" w:rsidRPr="00303A81">
              <w:rPr>
                <w:rFonts w:ascii="Arial" w:hAnsi="Arial" w:cs="Arial"/>
                <w:noProof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160391417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0DCAEBE9" w14:textId="2B882B27" w:rsidR="000172E5" w:rsidRPr="009D4D08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0172E5" w:rsidRPr="00004045" w14:paraId="5CDA4002" w14:textId="77777777" w:rsidTr="001064C5">
        <w:tc>
          <w:tcPr>
            <w:tcW w:w="2171" w:type="pct"/>
            <w:vAlign w:val="bottom"/>
          </w:tcPr>
          <w:p w14:paraId="08E4FA6F" w14:textId="72468C4D" w:rsidR="000172E5" w:rsidRPr="00303A81" w:rsidRDefault="00FF054D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</w:rPr>
            </w:pPr>
            <w:r w:rsidRPr="00303A81">
              <w:rPr>
                <w:rFonts w:ascii="Arial" w:hAnsi="Arial" w:cs="Arial"/>
                <w:noProof/>
                <w:sz w:val="22"/>
                <w:szCs w:val="22"/>
              </w:rPr>
              <w:t>Vorname: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</w:rPr>
            <w:id w:val="-164164740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53682181" w14:textId="16A48E62" w:rsidR="000172E5" w:rsidRPr="009D4D08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962C9A" w:rsidRPr="00004045" w14:paraId="18076E4B" w14:textId="77777777" w:rsidTr="001064C5">
        <w:tc>
          <w:tcPr>
            <w:tcW w:w="2171" w:type="pct"/>
            <w:vAlign w:val="bottom"/>
          </w:tcPr>
          <w:p w14:paraId="3BD66704" w14:textId="274F1820" w:rsidR="00962C9A" w:rsidRPr="00303A81" w:rsidRDefault="00FF054D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</w:rPr>
            </w:pPr>
            <w:r w:rsidRPr="00303A81">
              <w:rPr>
                <w:rFonts w:ascii="Arial" w:hAnsi="Arial" w:cs="Arial"/>
                <w:noProof/>
                <w:sz w:val="22"/>
                <w:szCs w:val="22"/>
              </w:rPr>
              <w:t>Strasse, N</w:t>
            </w:r>
            <w:r w:rsidR="00FD5A90">
              <w:rPr>
                <w:rFonts w:ascii="Arial" w:hAnsi="Arial" w:cs="Arial"/>
                <w:noProof/>
                <w:sz w:val="22"/>
                <w:szCs w:val="22"/>
              </w:rPr>
              <w:t>r</w:t>
            </w:r>
            <w:r w:rsidRPr="00303A81">
              <w:rPr>
                <w:rFonts w:ascii="Arial" w:hAnsi="Arial" w:cs="Arial"/>
                <w:noProof/>
                <w:sz w:val="22"/>
                <w:szCs w:val="22"/>
              </w:rPr>
              <w:t>.: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</w:rPr>
            <w:id w:val="155519500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6ACB65A5" w14:textId="5892D209" w:rsidR="00962C9A" w:rsidRPr="009D4D08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0172E5" w:rsidRPr="00004045" w14:paraId="1E51CDBB" w14:textId="77777777" w:rsidTr="001064C5">
        <w:tc>
          <w:tcPr>
            <w:tcW w:w="2171" w:type="pct"/>
            <w:vAlign w:val="bottom"/>
          </w:tcPr>
          <w:p w14:paraId="701EF6C1" w14:textId="4D0A0ED6" w:rsidR="000172E5" w:rsidRPr="00303A81" w:rsidRDefault="00FF054D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</w:rPr>
            </w:pPr>
            <w:r w:rsidRPr="00303A81">
              <w:rPr>
                <w:rFonts w:ascii="Arial" w:hAnsi="Arial" w:cs="Arial"/>
                <w:noProof/>
                <w:sz w:val="22"/>
                <w:szCs w:val="22"/>
              </w:rPr>
              <w:t>PLZ, Ort: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</w:rPr>
            <w:id w:val="-100181133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6EED3D33" w14:textId="7032C15F" w:rsidR="000172E5" w:rsidRPr="009D4D08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303A81" w:rsidRPr="00004045" w14:paraId="174BCC74" w14:textId="77777777" w:rsidTr="001064C5">
        <w:tc>
          <w:tcPr>
            <w:tcW w:w="2171" w:type="pct"/>
            <w:vAlign w:val="bottom"/>
          </w:tcPr>
          <w:p w14:paraId="3A579B06" w14:textId="30CB2C4B" w:rsidR="00303A81" w:rsidRPr="006B7C01" w:rsidRDefault="00303A81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 w:rsidRPr="006B7C01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Telefon Nrn:</w:t>
            </w:r>
            <w:r w:rsidR="006B7C01" w:rsidRPr="006B7C01">
              <w:rPr>
                <w:rFonts w:ascii="Arial" w:hAnsi="Arial" w:cs="Arial"/>
                <w:noProof/>
                <w:sz w:val="22"/>
                <w:szCs w:val="22"/>
                <w:lang w:val="de-CH"/>
              </w:rPr>
              <w:br/>
            </w:r>
            <w:r w:rsidR="006B7C01" w:rsidRPr="006B7C01">
              <w:rPr>
                <w:rFonts w:ascii="Arial" w:hAnsi="Arial" w:cs="Arial"/>
                <w:noProof/>
                <w:sz w:val="20"/>
                <w:szCs w:val="20"/>
                <w:lang w:val="de-CH"/>
              </w:rPr>
              <w:t>Fixnet / Geschäft / Mobile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106754134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4DE2F7DE" w14:textId="20EFE006" w:rsidR="00303A81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D6438D" w:rsidRPr="00004045" w14:paraId="72B44406" w14:textId="77777777" w:rsidTr="001064C5">
        <w:tc>
          <w:tcPr>
            <w:tcW w:w="2171" w:type="pct"/>
            <w:vAlign w:val="bottom"/>
          </w:tcPr>
          <w:p w14:paraId="16B62DD2" w14:textId="1386F760" w:rsidR="00D6438D" w:rsidRPr="006B7C01" w:rsidRDefault="00FA7D7C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E-Mail: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161000159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660897CB" w14:textId="4562A610" w:rsidR="00D6438D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04045" w14:paraId="25ABAF25" w14:textId="77777777" w:rsidTr="001064C5">
        <w:trPr>
          <w:trHeight w:val="175"/>
        </w:trPr>
        <w:tc>
          <w:tcPr>
            <w:tcW w:w="2171" w:type="pct"/>
            <w:vAlign w:val="bottom"/>
          </w:tcPr>
          <w:p w14:paraId="562D66F6" w14:textId="77777777" w:rsidR="004961FB" w:rsidRDefault="004961FB" w:rsidP="00962C9A">
            <w:pPr>
              <w:pStyle w:val="Standardeinzug"/>
              <w:ind w:left="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  <w:tc>
          <w:tcPr>
            <w:tcW w:w="2829" w:type="pct"/>
            <w:gridSpan w:val="2"/>
            <w:vAlign w:val="bottom"/>
          </w:tcPr>
          <w:p w14:paraId="26D3C7FB" w14:textId="77777777" w:rsidR="004961FB" w:rsidRPr="006B7C01" w:rsidRDefault="004961FB" w:rsidP="00311D4F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4961FB" w:rsidRPr="006B0057" w14:paraId="01452024" w14:textId="77777777" w:rsidTr="001064C5">
        <w:tc>
          <w:tcPr>
            <w:tcW w:w="2171" w:type="pct"/>
            <w:vAlign w:val="bottom"/>
          </w:tcPr>
          <w:p w14:paraId="74AD9FF6" w14:textId="77777777" w:rsidR="001A0C32" w:rsidRDefault="00382DCE" w:rsidP="001A0C32">
            <w:pPr>
              <w:pStyle w:val="Standardeinzug"/>
              <w:ind w:left="0"/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303A81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303A81"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  <w:t xml:space="preserve"> *</w:t>
            </w:r>
          </w:p>
          <w:p w14:paraId="35EFC29F" w14:textId="2EB1C3B4" w:rsidR="004961FB" w:rsidRDefault="008F2AF6" w:rsidP="001F3379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proofErr w:type="spellStart"/>
            <w:r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  <w:u w:val="single"/>
              </w:rPr>
              <w:t>Vertragspartner</w:t>
            </w:r>
            <w:proofErr w:type="spellEnd"/>
          </w:p>
        </w:tc>
        <w:tc>
          <w:tcPr>
            <w:tcW w:w="2829" w:type="pct"/>
            <w:gridSpan w:val="2"/>
            <w:vAlign w:val="bottom"/>
          </w:tcPr>
          <w:p w14:paraId="4A0A1E9C" w14:textId="77777777" w:rsidR="004961FB" w:rsidRPr="006B7C01" w:rsidRDefault="004961FB" w:rsidP="00311D4F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4961FB" w:rsidRPr="00004045" w14:paraId="285B3D06" w14:textId="77777777" w:rsidTr="001064C5">
        <w:trPr>
          <w:trHeight w:val="586"/>
        </w:trPr>
        <w:tc>
          <w:tcPr>
            <w:tcW w:w="2171" w:type="pct"/>
            <w:vAlign w:val="bottom"/>
          </w:tcPr>
          <w:p w14:paraId="3D68B09C" w14:textId="0DD772D2" w:rsidR="004961FB" w:rsidRDefault="008F2AF6" w:rsidP="001F3379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 xml:space="preserve">2.1 </w:t>
            </w:r>
            <w:r w:rsidRPr="00521275">
              <w:rPr>
                <w:rFonts w:ascii="Arial" w:hAnsi="Arial" w:cs="Arial"/>
                <w:b/>
                <w:bCs/>
                <w:noProof/>
                <w:sz w:val="22"/>
                <w:szCs w:val="22"/>
                <w:lang w:val="de-CH"/>
              </w:rPr>
              <w:t>Reiseveranstalter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112646331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744C2603" w14:textId="2F1BE191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04045" w14:paraId="18414483" w14:textId="77777777" w:rsidTr="001064C5">
        <w:tc>
          <w:tcPr>
            <w:tcW w:w="2171" w:type="pct"/>
            <w:vAlign w:val="bottom"/>
          </w:tcPr>
          <w:p w14:paraId="60581249" w14:textId="780B3D78" w:rsidR="004961FB" w:rsidRDefault="00521275" w:rsidP="001F3379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Adresse (Strasse/Ort):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31288209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2DC2764D" w14:textId="02CC3A29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04045" w14:paraId="77DC0B32" w14:textId="77777777" w:rsidTr="001064C5">
        <w:tc>
          <w:tcPr>
            <w:tcW w:w="2171" w:type="pct"/>
            <w:vAlign w:val="bottom"/>
          </w:tcPr>
          <w:p w14:paraId="40094BF6" w14:textId="67CEEC63" w:rsidR="004961FB" w:rsidRDefault="00521275" w:rsidP="001F3379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Telefon / Fax / E-Mail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206497165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3FB402CB" w14:textId="18AE3DF7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04045" w14:paraId="0AE48D94" w14:textId="77777777" w:rsidTr="001064C5">
        <w:tc>
          <w:tcPr>
            <w:tcW w:w="2171" w:type="pct"/>
            <w:vAlign w:val="bottom"/>
          </w:tcPr>
          <w:p w14:paraId="3CFFD8D4" w14:textId="389EC157" w:rsidR="004961FB" w:rsidRDefault="00521275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Sachbearbeiter/in: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20881120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3E2E223F" w14:textId="3D6D8E09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04045" w14:paraId="28FE4B1D" w14:textId="77777777" w:rsidTr="001064C5">
        <w:trPr>
          <w:trHeight w:val="584"/>
        </w:trPr>
        <w:tc>
          <w:tcPr>
            <w:tcW w:w="2171" w:type="pct"/>
            <w:vAlign w:val="bottom"/>
          </w:tcPr>
          <w:p w14:paraId="2F86F494" w14:textId="77777777" w:rsidR="004961FB" w:rsidRDefault="004961FB" w:rsidP="00962C9A">
            <w:pPr>
              <w:pStyle w:val="Standardeinzug"/>
              <w:ind w:left="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  <w:tc>
          <w:tcPr>
            <w:tcW w:w="2829" w:type="pct"/>
            <w:gridSpan w:val="2"/>
            <w:vAlign w:val="bottom"/>
          </w:tcPr>
          <w:p w14:paraId="6761AB87" w14:textId="77777777" w:rsidR="004961FB" w:rsidRPr="006B7C01" w:rsidRDefault="004961FB" w:rsidP="00311D4F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4961FB" w:rsidRPr="00004045" w14:paraId="503CFA3A" w14:textId="77777777" w:rsidTr="001064C5">
        <w:tc>
          <w:tcPr>
            <w:tcW w:w="2171" w:type="pct"/>
            <w:vAlign w:val="bottom"/>
          </w:tcPr>
          <w:p w14:paraId="155BEDE0" w14:textId="4B13B37E" w:rsidR="004961FB" w:rsidRDefault="00521275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 xml:space="preserve">2.2 </w:t>
            </w:r>
            <w:r w:rsidRPr="00521275">
              <w:rPr>
                <w:rFonts w:ascii="Arial" w:hAnsi="Arial" w:cs="Arial"/>
                <w:b/>
                <w:bCs/>
                <w:noProof/>
                <w:sz w:val="22"/>
                <w:szCs w:val="22"/>
                <w:lang w:val="de-CH"/>
              </w:rPr>
              <w:t>Reisevermittler</w:t>
            </w: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 xml:space="preserve"> (Reisebüro)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136945269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02C16499" w14:textId="682EDAC5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04045" w14:paraId="41080EAF" w14:textId="77777777" w:rsidTr="001064C5">
        <w:tc>
          <w:tcPr>
            <w:tcW w:w="2171" w:type="pct"/>
            <w:vAlign w:val="bottom"/>
          </w:tcPr>
          <w:p w14:paraId="1D32D32F" w14:textId="5FFBE836" w:rsidR="004961FB" w:rsidRDefault="00521275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Adresse (Strasse/Ort):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94581729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41DC71D7" w14:textId="03726860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04045" w14:paraId="24679C59" w14:textId="77777777" w:rsidTr="001064C5">
        <w:tc>
          <w:tcPr>
            <w:tcW w:w="2171" w:type="pct"/>
            <w:vAlign w:val="bottom"/>
          </w:tcPr>
          <w:p w14:paraId="0148EA55" w14:textId="7278FBBD" w:rsidR="004961FB" w:rsidRDefault="00521275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Telefon / Fax / E-Mail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192282603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65526132" w14:textId="62450E49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04045" w14:paraId="57A1F75E" w14:textId="77777777" w:rsidTr="001064C5">
        <w:tc>
          <w:tcPr>
            <w:tcW w:w="2171" w:type="pct"/>
            <w:vAlign w:val="bottom"/>
          </w:tcPr>
          <w:p w14:paraId="7FBAE9C2" w14:textId="5F30CA0A" w:rsidR="004961FB" w:rsidRDefault="00521275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Sachbearbeiter/in: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179658905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40A6BCB3" w14:textId="5EDEAAEE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04045" w14:paraId="3C3F924A" w14:textId="77777777" w:rsidTr="001064C5">
        <w:tc>
          <w:tcPr>
            <w:tcW w:w="2171" w:type="pct"/>
            <w:vAlign w:val="bottom"/>
          </w:tcPr>
          <w:p w14:paraId="5BC843F4" w14:textId="77777777" w:rsidR="004961FB" w:rsidRDefault="004961FB" w:rsidP="00962C9A">
            <w:pPr>
              <w:pStyle w:val="Standardeinzug"/>
              <w:ind w:left="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  <w:tc>
          <w:tcPr>
            <w:tcW w:w="2829" w:type="pct"/>
            <w:gridSpan w:val="2"/>
            <w:vAlign w:val="bottom"/>
          </w:tcPr>
          <w:p w14:paraId="2CE3DA6F" w14:textId="77777777" w:rsidR="004961FB" w:rsidRPr="006B7C01" w:rsidRDefault="004961FB" w:rsidP="00311D4F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6F3F28" w:rsidRPr="00004045" w14:paraId="3E4E3101" w14:textId="77777777" w:rsidTr="001064C5">
        <w:tc>
          <w:tcPr>
            <w:tcW w:w="2171" w:type="pct"/>
            <w:vAlign w:val="bottom"/>
          </w:tcPr>
          <w:p w14:paraId="33D133A6" w14:textId="0CDC42A0" w:rsidR="006F3F28" w:rsidRPr="006F3F28" w:rsidRDefault="006F3F28" w:rsidP="006F3F28">
            <w:pPr>
              <w:pStyle w:val="Standardeinzug"/>
              <w:rPr>
                <w:rFonts w:ascii="Arial" w:hAnsi="Arial" w:cs="Arial"/>
                <w:b/>
                <w:bCs/>
                <w:noProof/>
                <w:sz w:val="22"/>
                <w:szCs w:val="22"/>
                <w:lang w:val="de-CH"/>
              </w:rPr>
            </w:pPr>
            <w:r w:rsidRPr="00094F4F">
              <w:rPr>
                <w:rFonts w:ascii="Arial" w:hAnsi="Arial" w:cs="Arial"/>
                <w:noProof/>
                <w:sz w:val="22"/>
                <w:szCs w:val="22"/>
                <w:lang w:val="de-CH"/>
              </w:rPr>
              <w:lastRenderedPageBreak/>
              <w:t>2.3</w:t>
            </w:r>
            <w:r w:rsidRPr="006F3F28">
              <w:rPr>
                <w:rFonts w:ascii="Arial" w:hAnsi="Arial" w:cs="Arial"/>
                <w:b/>
                <w:bCs/>
                <w:noProof/>
                <w:sz w:val="22"/>
                <w:szCs w:val="22"/>
                <w:lang w:val="de-CH"/>
              </w:rPr>
              <w:t xml:space="preserve"> Airline / andere Leistungsträger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8458438"/>
            <w:placeholder>
              <w:docPart w:val="19E414C329DF49B39455F6331E6AFA5D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7BB733E1" w14:textId="106E6D3C" w:rsidR="006F3F28" w:rsidRPr="006B7C01" w:rsidRDefault="006F3F28" w:rsidP="006F3F28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6F3F28" w:rsidRPr="00004045" w14:paraId="1D08B952" w14:textId="77777777" w:rsidTr="001064C5">
        <w:tc>
          <w:tcPr>
            <w:tcW w:w="2171" w:type="pct"/>
            <w:vAlign w:val="bottom"/>
          </w:tcPr>
          <w:p w14:paraId="0C99C2B8" w14:textId="5C1F9817" w:rsidR="006F3F28" w:rsidRDefault="006F3F28" w:rsidP="008204B5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Adresse (Strasse/Ort):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85464547"/>
            <w:placeholder>
              <w:docPart w:val="807D51D3ADE6442D9B6F3538D17C9DEE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01CFD41B" w14:textId="431A91AF" w:rsidR="006F3F28" w:rsidRPr="006B7C01" w:rsidRDefault="006F3F28" w:rsidP="006F3F28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6F3F28" w:rsidRPr="00004045" w14:paraId="382D111E" w14:textId="77777777" w:rsidTr="001064C5">
        <w:tc>
          <w:tcPr>
            <w:tcW w:w="2171" w:type="pct"/>
            <w:vAlign w:val="bottom"/>
          </w:tcPr>
          <w:p w14:paraId="6DE1E16D" w14:textId="728EE108" w:rsidR="006F3F28" w:rsidRDefault="006F3F28" w:rsidP="008204B5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Telefon / Fax / E-Mail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778094061"/>
            <w:placeholder>
              <w:docPart w:val="7C0D70CCD6FB43F28FDB8CB5045DFEFF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0D92149A" w14:textId="6E5BEE62" w:rsidR="006F3F28" w:rsidRPr="006B7C01" w:rsidRDefault="006F3F28" w:rsidP="006F3F28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6F3F28" w:rsidRPr="00004045" w14:paraId="2136B4E1" w14:textId="77777777" w:rsidTr="001064C5">
        <w:tc>
          <w:tcPr>
            <w:tcW w:w="2171" w:type="pct"/>
            <w:vAlign w:val="bottom"/>
          </w:tcPr>
          <w:p w14:paraId="14A6A41F" w14:textId="5A913D60" w:rsidR="006F3F28" w:rsidRDefault="006F3F28" w:rsidP="008204B5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Sachbearbeiter/in: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904033359"/>
            <w:placeholder>
              <w:docPart w:val="0E1CC3C478184F6A89E4E0D8C8AEF724"/>
            </w:placeholder>
            <w:showingPlcHdr/>
            <w:text/>
          </w:sdtPr>
          <w:sdtContent>
            <w:tc>
              <w:tcPr>
                <w:tcW w:w="2829" w:type="pct"/>
                <w:gridSpan w:val="2"/>
                <w:vAlign w:val="bottom"/>
              </w:tcPr>
              <w:p w14:paraId="57F305EA" w14:textId="10EC80D7" w:rsidR="006F3F28" w:rsidRPr="006B7C01" w:rsidRDefault="006F3F28" w:rsidP="006F3F28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6F3F28" w:rsidRPr="00004045" w14:paraId="4852EA9A" w14:textId="77777777" w:rsidTr="001064C5">
        <w:tc>
          <w:tcPr>
            <w:tcW w:w="2171" w:type="pct"/>
            <w:vAlign w:val="bottom"/>
          </w:tcPr>
          <w:p w14:paraId="0C224BFC" w14:textId="77777777" w:rsidR="006F3F28" w:rsidRDefault="006F3F28" w:rsidP="006F3F28">
            <w:pPr>
              <w:pStyle w:val="Standardeinzug"/>
              <w:ind w:left="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  <w:tc>
          <w:tcPr>
            <w:tcW w:w="2829" w:type="pct"/>
            <w:gridSpan w:val="2"/>
            <w:vAlign w:val="bottom"/>
          </w:tcPr>
          <w:p w14:paraId="1AC9BC8B" w14:textId="77777777" w:rsidR="006F3F28" w:rsidRPr="006B7C01" w:rsidRDefault="006F3F28" w:rsidP="006F3F28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6F3F28" w:rsidRPr="00004045" w14:paraId="65FDF0B2" w14:textId="77777777" w:rsidTr="003E120B">
        <w:trPr>
          <w:trHeight w:val="1011"/>
        </w:trPr>
        <w:tc>
          <w:tcPr>
            <w:tcW w:w="5000" w:type="pct"/>
            <w:gridSpan w:val="3"/>
            <w:vAlign w:val="bottom"/>
          </w:tcPr>
          <w:p w14:paraId="7FC9E406" w14:textId="421699B0" w:rsidR="006F3F28" w:rsidRDefault="006F3F28" w:rsidP="006F3F28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</w:r>
            <w:r w:rsidRPr="000B61D6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t>3. Sachverhalt / Beanstandungen / Mängel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</w:r>
          </w:p>
          <w:p w14:paraId="1C3CDD2E" w14:textId="1666C615" w:rsidR="006F3F28" w:rsidRPr="007472F7" w:rsidRDefault="00000000" w:rsidP="006F3F28">
            <w:pPr>
              <w:rPr>
                <w:rFonts w:ascii="Arial" w:hAnsi="Arial" w:cs="Arial"/>
                <w:noProof/>
                <w:sz w:val="24"/>
                <w:szCs w:val="24"/>
                <w:lang w:val="de-CH"/>
              </w:rPr>
            </w:pPr>
            <w:sdt>
              <w:sdtPr>
                <w:rPr>
                  <w:rFonts w:ascii="Arial" w:hAnsi="Arial" w:cs="Arial"/>
                  <w:noProof/>
                  <w:sz w:val="24"/>
                  <w:szCs w:val="24"/>
                  <w:lang w:val="de-CH"/>
                </w:rPr>
                <w:id w:val="734893902"/>
                <w:placeholder>
                  <w:docPart w:val="9394D4BF0A2A4BA8B45ED483D441873F"/>
                </w:placeholder>
                <w:showingPlcHdr/>
                <w:text/>
              </w:sdtPr>
              <w:sdtContent>
                <w:r w:rsidR="006F3F28" w:rsidRPr="007472F7">
                  <w:rPr>
                    <w:rStyle w:val="Platzhaltertext"/>
                    <w:lang w:val="de-CH"/>
                  </w:rPr>
                  <w:t>Klicken oder tippen Sie hier, um Text einzugeben.</w:t>
                </w:r>
              </w:sdtContent>
            </w:sdt>
          </w:p>
        </w:tc>
      </w:tr>
      <w:tr w:rsidR="006F3F28" w:rsidRPr="00004045" w14:paraId="2A4EEECD" w14:textId="77777777" w:rsidTr="003E120B">
        <w:tc>
          <w:tcPr>
            <w:tcW w:w="5000" w:type="pct"/>
            <w:gridSpan w:val="3"/>
            <w:vAlign w:val="bottom"/>
          </w:tcPr>
          <w:p w14:paraId="7CCEA89B" w14:textId="7812DA03" w:rsidR="006F3F28" w:rsidRDefault="006F3F28" w:rsidP="006F3F28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  <w:t>4</w:t>
            </w:r>
            <w:r w:rsidRPr="000B61D6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t xml:space="preserve">. 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t>Unsere / meine Forderung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</w:r>
          </w:p>
          <w:sdt>
            <w:sdtPr>
              <w:rPr>
                <w:rFonts w:ascii="Arial" w:hAnsi="Arial" w:cs="Arial"/>
                <w:noProof/>
                <w:sz w:val="24"/>
                <w:szCs w:val="24"/>
                <w:lang w:val="de-CH"/>
              </w:rPr>
              <w:id w:val="1873334341"/>
              <w:placeholder>
                <w:docPart w:val="9394D4BF0A2A4BA8B45ED483D441873F"/>
              </w:placeholder>
              <w:showingPlcHdr/>
              <w:text/>
            </w:sdtPr>
            <w:sdtContent>
              <w:p w14:paraId="1DADA991" w14:textId="2C06F88E" w:rsidR="006F3F28" w:rsidRPr="007472F7" w:rsidRDefault="006F3F28" w:rsidP="006F3F28">
                <w:pPr>
                  <w:rPr>
                    <w:rFonts w:ascii="Arial" w:hAnsi="Arial" w:cs="Arial"/>
                    <w:noProof/>
                    <w:sz w:val="24"/>
                    <w:szCs w:val="24"/>
                    <w:lang w:val="de-CH"/>
                  </w:rPr>
                </w:pPr>
                <w:r w:rsidRPr="007472F7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sdtContent>
          </w:sdt>
        </w:tc>
      </w:tr>
      <w:tr w:rsidR="006F3F28" w:rsidRPr="00004045" w14:paraId="2665DE4E" w14:textId="77777777" w:rsidTr="003E120B">
        <w:tc>
          <w:tcPr>
            <w:tcW w:w="5000" w:type="pct"/>
            <w:gridSpan w:val="3"/>
            <w:vAlign w:val="bottom"/>
          </w:tcPr>
          <w:p w14:paraId="7F7F6182" w14:textId="77777777" w:rsidR="006F3F28" w:rsidRDefault="006F3F28" w:rsidP="006F3F28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  <w:t>5</w:t>
            </w:r>
            <w:r w:rsidRPr="000B61D6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t xml:space="preserve">. 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t>Verhandlungsresultat zwischen Reiseanbieter und mir / uns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</w:r>
          </w:p>
          <w:sdt>
            <w:sdtPr>
              <w:rPr>
                <w:rFonts w:ascii="Arial" w:hAnsi="Arial" w:cs="Arial"/>
                <w:noProof/>
                <w:sz w:val="24"/>
                <w:szCs w:val="24"/>
                <w:lang w:val="de-CH"/>
              </w:rPr>
              <w:id w:val="2113086952"/>
              <w:placeholder>
                <w:docPart w:val="9394D4BF0A2A4BA8B45ED483D441873F"/>
              </w:placeholder>
              <w:showingPlcHdr/>
              <w:text/>
            </w:sdtPr>
            <w:sdtContent>
              <w:p w14:paraId="0E3BC79F" w14:textId="43AA4328" w:rsidR="006F3F28" w:rsidRPr="007472F7" w:rsidRDefault="006F3F28" w:rsidP="006F3F28">
                <w:pPr>
                  <w:rPr>
                    <w:rFonts w:ascii="Arial" w:hAnsi="Arial" w:cs="Arial"/>
                    <w:noProof/>
                    <w:sz w:val="24"/>
                    <w:szCs w:val="24"/>
                    <w:lang w:val="de-CH"/>
                  </w:rPr>
                </w:pPr>
                <w:r w:rsidRPr="007472F7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sdtContent>
          </w:sdt>
        </w:tc>
      </w:tr>
      <w:tr w:rsidR="006F3F28" w:rsidRPr="00004045" w14:paraId="1B6EB970" w14:textId="77777777" w:rsidTr="003E120B">
        <w:tc>
          <w:tcPr>
            <w:tcW w:w="5000" w:type="pct"/>
            <w:gridSpan w:val="3"/>
            <w:vAlign w:val="bottom"/>
          </w:tcPr>
          <w:p w14:paraId="1109006C" w14:textId="77777777" w:rsidR="0045257A" w:rsidRDefault="006F3F28" w:rsidP="006F3F28">
            <w:pPr>
              <w:rPr>
                <w:rFonts w:ascii="Arial" w:hAnsi="Arial" w:cs="Arial"/>
                <w:noProof/>
                <w:sz w:val="24"/>
                <w:szCs w:val="24"/>
                <w:u w:val="single"/>
                <w:lang w:val="de-CH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  <w:t>6</w:t>
            </w:r>
            <w:r w:rsidRPr="000B61D6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t xml:space="preserve">. 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t>Grund der Ablehnung meiner / unserer Forderung</w:t>
            </w:r>
            <w:r w:rsidR="0045257A">
              <w:rPr>
                <w:rFonts w:ascii="Arial" w:hAnsi="Arial" w:cs="Arial"/>
                <w:noProof/>
                <w:sz w:val="24"/>
                <w:szCs w:val="24"/>
                <w:u w:val="single"/>
                <w:lang w:val="de-CH"/>
              </w:rPr>
              <w:br/>
            </w:r>
          </w:p>
          <w:sdt>
            <w:sdtPr>
              <w:rPr>
                <w:rFonts w:ascii="Arial" w:hAnsi="Arial" w:cs="Arial"/>
                <w:noProof/>
                <w:sz w:val="24"/>
                <w:szCs w:val="24"/>
                <w:u w:val="single"/>
                <w:lang w:val="de-CH"/>
              </w:rPr>
              <w:id w:val="1981342040"/>
              <w:placeholder>
                <w:docPart w:val="DefaultPlaceholder_-1854013440"/>
              </w:placeholder>
              <w:showingPlcHdr/>
              <w:text/>
            </w:sdtPr>
            <w:sdtContent>
              <w:p w14:paraId="7C2B126C" w14:textId="311AB37A" w:rsidR="0045257A" w:rsidRPr="0045257A" w:rsidRDefault="0045257A" w:rsidP="006F3F28">
                <w:pPr>
                  <w:rPr>
                    <w:rFonts w:ascii="Arial" w:hAnsi="Arial" w:cs="Arial"/>
                    <w:noProof/>
                    <w:sz w:val="24"/>
                    <w:szCs w:val="24"/>
                    <w:u w:val="single"/>
                    <w:lang w:val="de-CH"/>
                  </w:rPr>
                </w:pPr>
                <w:r w:rsidRPr="0045257A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sdtContent>
          </w:sdt>
        </w:tc>
      </w:tr>
      <w:tr w:rsidR="006F3F28" w:rsidRPr="00004045" w14:paraId="044D0612" w14:textId="77777777" w:rsidTr="003E120B">
        <w:trPr>
          <w:trHeight w:val="1626"/>
        </w:trPr>
        <w:tc>
          <w:tcPr>
            <w:tcW w:w="5000" w:type="pct"/>
            <w:gridSpan w:val="3"/>
            <w:vAlign w:val="bottom"/>
          </w:tcPr>
          <w:p w14:paraId="14732E97" w14:textId="77777777" w:rsidR="006F3F28" w:rsidRDefault="006F3F28" w:rsidP="006F3F28">
            <w:pPr>
              <w:rPr>
                <w:rFonts w:ascii="Arial" w:hAnsi="Arial" w:cs="Arial"/>
                <w:sz w:val="22"/>
                <w:szCs w:val="20"/>
                <w:lang w:val="de-CH"/>
              </w:rPr>
            </w:pPr>
            <w:r w:rsidRPr="005179F1">
              <w:rPr>
                <w:rFonts w:ascii="Arial" w:hAnsi="Arial" w:cs="Arial"/>
                <w:bCs/>
                <w:sz w:val="22"/>
                <w:szCs w:val="22"/>
                <w:lang w:val="de-CH"/>
              </w:rPr>
              <w:t>7.</w:t>
            </w:r>
            <w:r w:rsidRPr="005179F1"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  <w:t xml:space="preserve"> </w:t>
            </w:r>
            <w:r w:rsidRPr="00C71004">
              <w:rPr>
                <w:rFonts w:ascii="Arial" w:hAnsi="Arial" w:cs="Arial"/>
                <w:b/>
                <w:i/>
                <w:color w:val="FF0000"/>
                <w:sz w:val="24"/>
                <w:szCs w:val="24"/>
                <w:lang w:val="de-CH"/>
              </w:rPr>
              <w:t>*Unbedingt alle Unterlagen, die in Ihrem Besitz sind</w:t>
            </w:r>
            <w:r w:rsidRPr="00C71004">
              <w:rPr>
                <w:rFonts w:ascii="Arial" w:hAnsi="Arial" w:cs="Arial"/>
                <w:i/>
                <w:color w:val="FF0000"/>
                <w:sz w:val="24"/>
                <w:szCs w:val="24"/>
                <w:lang w:val="de-CH"/>
              </w:rPr>
              <w:t xml:space="preserve"> </w:t>
            </w:r>
            <w:r w:rsidRPr="00C71004">
              <w:rPr>
                <w:rFonts w:ascii="Arial" w:hAnsi="Arial" w:cs="Arial"/>
                <w:b/>
                <w:i/>
                <w:color w:val="FF0000"/>
                <w:sz w:val="24"/>
                <w:szCs w:val="24"/>
                <w:lang w:val="de-CH"/>
              </w:rPr>
              <w:t>als Kopie mitsenden</w:t>
            </w: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  <w:lang w:val="de-CH"/>
              </w:rPr>
              <w:t xml:space="preserve"> </w:t>
            </w:r>
            <w:r w:rsidRPr="005179F1">
              <w:rPr>
                <w:rFonts w:ascii="Arial" w:hAnsi="Arial" w:cs="Arial"/>
                <w:i/>
                <w:color w:val="FF0000"/>
                <w:sz w:val="20"/>
                <w:szCs w:val="20"/>
                <w:lang w:val="de-CH"/>
              </w:rPr>
              <w:t>(z.B. Rechnung, Ausschreibung, Korrespondenz, Fotos etc.)</w:t>
            </w:r>
            <w:r w:rsidRPr="005179F1">
              <w:rPr>
                <w:rFonts w:ascii="Arial" w:hAnsi="Arial" w:cs="Arial"/>
                <w:b/>
                <w:i/>
                <w:color w:val="FF0000"/>
                <w:lang w:val="de-CH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FF0000"/>
                <w:lang w:val="de-CH"/>
              </w:rPr>
              <w:br/>
            </w:r>
            <w:r w:rsidRPr="005179F1">
              <w:rPr>
                <w:rFonts w:ascii="Arial" w:hAnsi="Arial" w:cs="Arial"/>
                <w:sz w:val="22"/>
                <w:szCs w:val="20"/>
                <w:lang w:val="de-CH"/>
              </w:rPr>
              <w:t>Bei fehlenden Unterlagen können wir das Dossier leider nicht bearbeiten!</w:t>
            </w:r>
          </w:p>
          <w:p w14:paraId="05E38409" w14:textId="4B5144DB" w:rsidR="006F3F28" w:rsidRPr="006175B4" w:rsidRDefault="006F3F28" w:rsidP="006F3F28">
            <w:pPr>
              <w:rPr>
                <w:rFonts w:ascii="Arial" w:hAnsi="Arial" w:cs="Arial"/>
                <w:b/>
                <w:i/>
                <w:color w:val="FF0000"/>
                <w:sz w:val="22"/>
                <w:szCs w:val="22"/>
                <w:lang w:val="de-CH"/>
              </w:rPr>
            </w:pPr>
            <w:r w:rsidRPr="006175B4"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  <w:t>Mit dem Ausfüllen und Einreichen dieses Formulars erkläre ich mich mit der Datenschutzerklärung des Ombudsman der Schweizer Reisebranche einverstanden.</w:t>
            </w:r>
          </w:p>
        </w:tc>
      </w:tr>
      <w:tr w:rsidR="006F3F28" w:rsidRPr="00004045" w14:paraId="2BCEA857" w14:textId="77777777" w:rsidTr="003E120B">
        <w:trPr>
          <w:trHeight w:val="211"/>
        </w:trPr>
        <w:tc>
          <w:tcPr>
            <w:tcW w:w="5000" w:type="pct"/>
            <w:gridSpan w:val="3"/>
            <w:vAlign w:val="bottom"/>
          </w:tcPr>
          <w:sdt>
            <w:sdtPr>
              <w:rPr>
                <w:rFonts w:ascii="Arial" w:hAnsi="Arial" w:cs="Arial"/>
                <w:bCs/>
                <w:sz w:val="22"/>
                <w:szCs w:val="22"/>
                <w:lang w:val="de-CH"/>
              </w:rPr>
              <w:id w:val="-1857424855"/>
              <w:placeholder>
                <w:docPart w:val="9394D4BF0A2A4BA8B45ED483D441873F"/>
              </w:placeholder>
              <w:showingPlcHdr/>
              <w:text/>
            </w:sdtPr>
            <w:sdtContent>
              <w:p w14:paraId="42F8A09F" w14:textId="77777777" w:rsidR="006F3F28" w:rsidRDefault="006F3F28" w:rsidP="006F3F28">
                <w:pPr>
                  <w:rPr>
                    <w:rFonts w:ascii="Arial" w:hAnsi="Arial" w:cs="Arial"/>
                    <w:bCs/>
                    <w:sz w:val="22"/>
                    <w:szCs w:val="22"/>
                    <w:lang w:val="de-CH"/>
                  </w:rPr>
                </w:pPr>
                <w:r w:rsidRPr="00EA0000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sdtContent>
          </w:sdt>
          <w:p w14:paraId="1AF45E34" w14:textId="3E57F1C6" w:rsidR="00CF1386" w:rsidRPr="005179F1" w:rsidRDefault="00CF1386" w:rsidP="006F3F28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</w:tr>
      <w:tr w:rsidR="006F3F28" w:rsidRPr="006B0057" w14:paraId="7921989A" w14:textId="77777777" w:rsidTr="003E120B">
        <w:trPr>
          <w:trHeight w:val="211"/>
        </w:trPr>
        <w:tc>
          <w:tcPr>
            <w:tcW w:w="2567" w:type="pct"/>
            <w:gridSpan w:val="2"/>
            <w:vAlign w:val="bottom"/>
          </w:tcPr>
          <w:p w14:paraId="45EF6833" w14:textId="195CE07F" w:rsidR="006F3F28" w:rsidRDefault="006F3F28" w:rsidP="006F3F28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CH"/>
              </w:rPr>
              <w:t>Ort, Datum</w:t>
            </w:r>
            <w:r w:rsidR="00D24F98">
              <w:rPr>
                <w:rFonts w:ascii="Arial" w:hAnsi="Arial" w:cs="Arial"/>
                <w:bCs/>
                <w:sz w:val="22"/>
                <w:szCs w:val="22"/>
                <w:lang w:val="de-CH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  <w:lang w:val="de-CH"/>
              </w:rPr>
              <w:t>__________________________</w:t>
            </w:r>
          </w:p>
        </w:tc>
        <w:tc>
          <w:tcPr>
            <w:tcW w:w="2433" w:type="pct"/>
            <w:vAlign w:val="bottom"/>
          </w:tcPr>
          <w:p w14:paraId="70C2B834" w14:textId="3463E953" w:rsidR="006F3F28" w:rsidRDefault="006F3F28" w:rsidP="006F3F28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CH"/>
              </w:rPr>
              <w:t>Unterschrift __________________________</w:t>
            </w:r>
          </w:p>
        </w:tc>
      </w:tr>
    </w:tbl>
    <w:p w14:paraId="03D348CF" w14:textId="77777777" w:rsidR="000172E5" w:rsidRPr="00DB0CAE" w:rsidRDefault="000172E5" w:rsidP="00271DA4">
      <w:pPr>
        <w:rPr>
          <w:rFonts w:ascii="Arial" w:hAnsi="Arial" w:cs="Arial"/>
          <w:noProof/>
          <w:sz w:val="22"/>
          <w:szCs w:val="22"/>
          <w:lang w:val="de-CH"/>
        </w:rPr>
      </w:pPr>
    </w:p>
    <w:sectPr w:rsidR="000172E5" w:rsidRPr="00DB0CAE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D1E51" w14:textId="77777777" w:rsidR="003F396B" w:rsidRDefault="003F396B" w:rsidP="000172E5">
      <w:pPr>
        <w:spacing w:after="0" w:line="240" w:lineRule="auto"/>
      </w:pPr>
      <w:r>
        <w:separator/>
      </w:r>
    </w:p>
  </w:endnote>
  <w:endnote w:type="continuationSeparator" w:id="0">
    <w:p w14:paraId="51A0782C" w14:textId="77777777" w:rsidR="003F396B" w:rsidRDefault="003F396B" w:rsidP="000172E5">
      <w:pPr>
        <w:spacing w:after="0" w:line="240" w:lineRule="auto"/>
      </w:pPr>
      <w:r>
        <w:continuationSeparator/>
      </w:r>
    </w:p>
  </w:endnote>
  <w:endnote w:type="continuationNotice" w:id="1">
    <w:p w14:paraId="6C310E78" w14:textId="77777777" w:rsidR="003F396B" w:rsidRDefault="003F396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E4DD41-5FE7-456B-9BFA-E52EEDA3589F}"/>
    <w:embedBold r:id="rId2" w:fontKey="{4530EE55-8935-4F12-8328-A88E91CBE9CC}"/>
    <w:embedItalic r:id="rId3" w:fontKey="{7837E4F3-54DE-4CBA-A78F-216422533DA9}"/>
    <w:embedBoldItalic r:id="rId4" w:fontKey="{23776037-421B-4A79-99AC-9F7E6851A5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32AED94-0B08-47C9-8150-925EBBD4CEE6}"/>
    <w:embedBold r:id="rId6" w:fontKey="{6D04CEC4-67AE-4806-B8CC-0E765014981F}"/>
    <w:embedItalic r:id="rId7" w:fontKey="{AD9ABFDD-9B9A-4EDC-9FB6-920ACD7CD85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266FCBE6-521D-4DF1-BAC4-CD7E5EF880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EE9C794-58BD-4B8B-A10F-2195C8FC97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E5441" w14:textId="758F3275" w:rsidR="00DD4970" w:rsidRPr="00DD4970" w:rsidRDefault="00DD4970">
    <w:pPr>
      <w:pStyle w:val="Fuzeile"/>
      <w:jc w:val="center"/>
      <w:rPr>
        <w:rFonts w:ascii="Arial" w:hAnsi="Arial" w:cs="Arial"/>
      </w:rPr>
    </w:pPr>
    <w:proofErr w:type="spellStart"/>
    <w:r w:rsidRPr="00DD4970">
      <w:rPr>
        <w:rFonts w:ascii="Arial" w:hAnsi="Arial" w:cs="Arial"/>
      </w:rPr>
      <w:t>Kontaktformular</w:t>
    </w:r>
    <w:proofErr w:type="spellEnd"/>
    <w:r w:rsidRPr="00DD4970">
      <w:rPr>
        <w:rFonts w:ascii="Arial" w:hAnsi="Arial" w:cs="Arial"/>
      </w:rPr>
      <w:t xml:space="preserve"> Ombudsman</w:t>
    </w:r>
    <w:r w:rsidRPr="00DD4970">
      <w:rPr>
        <w:rFonts w:ascii="Arial" w:hAnsi="Arial" w:cs="Arial"/>
      </w:rPr>
      <w:tab/>
    </w:r>
    <w:r w:rsidRPr="00DD4970">
      <w:rPr>
        <w:rFonts w:ascii="Arial" w:hAnsi="Arial" w:cs="Arial"/>
      </w:rPr>
      <w:tab/>
      <w:t xml:space="preserve">Seite </w:t>
    </w:r>
    <w:sdt>
      <w:sdtPr>
        <w:rPr>
          <w:rFonts w:ascii="Arial" w:hAnsi="Arial" w:cs="Arial"/>
        </w:rPr>
        <w:id w:val="894009198"/>
        <w:docPartObj>
          <w:docPartGallery w:val="Page Numbers (Bottom of Page)"/>
          <w:docPartUnique/>
        </w:docPartObj>
      </w:sdtPr>
      <w:sdtContent>
        <w:r w:rsidRPr="00DD4970">
          <w:rPr>
            <w:rFonts w:ascii="Arial" w:hAnsi="Arial" w:cs="Arial"/>
          </w:rPr>
          <w:fldChar w:fldCharType="begin"/>
        </w:r>
        <w:r w:rsidRPr="00DD4970">
          <w:rPr>
            <w:rFonts w:ascii="Arial" w:hAnsi="Arial" w:cs="Arial"/>
          </w:rPr>
          <w:instrText>PAGE   \* MERGEFORMAT</w:instrText>
        </w:r>
        <w:r w:rsidRPr="00DD4970">
          <w:rPr>
            <w:rFonts w:ascii="Arial" w:hAnsi="Arial" w:cs="Arial"/>
          </w:rPr>
          <w:fldChar w:fldCharType="separate"/>
        </w:r>
        <w:r w:rsidRPr="00DD4970">
          <w:rPr>
            <w:rFonts w:ascii="Arial" w:hAnsi="Arial" w:cs="Arial"/>
            <w:lang w:val="de-DE"/>
          </w:rPr>
          <w:t>2</w:t>
        </w:r>
        <w:r w:rsidRPr="00DD4970">
          <w:rPr>
            <w:rFonts w:ascii="Arial" w:hAnsi="Arial" w:cs="Arial"/>
          </w:rPr>
          <w:fldChar w:fldCharType="end"/>
        </w:r>
      </w:sdtContent>
    </w:sdt>
    <w:r w:rsidRPr="00DD4970">
      <w:rPr>
        <w:rFonts w:ascii="Arial" w:hAnsi="Arial" w:cs="Arial"/>
      </w:rPr>
      <w:t xml:space="preserve"> von 2</w:t>
    </w:r>
  </w:p>
  <w:p w14:paraId="035EF79C" w14:textId="77777777" w:rsidR="006145D8" w:rsidRPr="00DD4970" w:rsidRDefault="006145D8" w:rsidP="00637200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05FA8" w14:textId="77777777" w:rsidR="003F396B" w:rsidRDefault="003F396B" w:rsidP="000172E5">
      <w:pPr>
        <w:spacing w:after="0" w:line="240" w:lineRule="auto"/>
      </w:pPr>
      <w:r>
        <w:separator/>
      </w:r>
    </w:p>
  </w:footnote>
  <w:footnote w:type="continuationSeparator" w:id="0">
    <w:p w14:paraId="4F052E57" w14:textId="77777777" w:rsidR="003F396B" w:rsidRDefault="003F396B" w:rsidP="000172E5">
      <w:pPr>
        <w:spacing w:after="0" w:line="240" w:lineRule="auto"/>
      </w:pPr>
      <w:r>
        <w:continuationSeparator/>
      </w:r>
    </w:p>
  </w:footnote>
  <w:footnote w:type="continuationNotice" w:id="1">
    <w:p w14:paraId="7D358573" w14:textId="77777777" w:rsidR="003F396B" w:rsidRDefault="003F396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789"/>
      <w:gridCol w:w="237"/>
    </w:tblGrid>
    <w:tr w:rsidR="00B337A2" w:rsidRPr="00004045" w14:paraId="076A29B7" w14:textId="77777777" w:rsidTr="00F25101">
      <w:trPr>
        <w:trHeight w:val="990"/>
      </w:trPr>
      <w:tc>
        <w:tcPr>
          <w:tcW w:w="8789" w:type="dxa"/>
          <w:vAlign w:val="center"/>
        </w:tcPr>
        <w:p w14:paraId="0D244BFB" w14:textId="627C8DFC" w:rsidR="00B337A2" w:rsidRPr="0086188F" w:rsidRDefault="00F25101" w:rsidP="00106932">
          <w:pPr>
            <w:pStyle w:val="berschrift1"/>
            <w:pBdr>
              <w:top w:val="single" w:sz="4" w:space="6" w:color="auto"/>
              <w:left w:val="single" w:sz="4" w:space="0" w:color="auto"/>
              <w:bottom w:val="single" w:sz="4" w:space="7" w:color="auto"/>
              <w:right w:val="single" w:sz="4" w:space="4" w:color="auto"/>
            </w:pBdr>
            <w:ind w:right="72"/>
            <w:jc w:val="center"/>
            <w:rPr>
              <w:rFonts w:ascii="Arial" w:hAnsi="Arial" w:cs="Arial"/>
              <w:b w:val="0"/>
              <w:bCs/>
              <w:sz w:val="24"/>
              <w:szCs w:val="24"/>
              <w:lang w:val="de-CH"/>
            </w:rPr>
          </w:pPr>
          <w:r w:rsidRPr="0086188F">
            <w:rPr>
              <w:rFonts w:ascii="Arial" w:hAnsi="Arial" w:cs="Arial"/>
              <w:b w:val="0"/>
              <w:bCs/>
              <w:sz w:val="24"/>
              <w:szCs w:val="24"/>
              <w:lang w:val="de-CH"/>
            </w:rPr>
            <w:t>Formular für die Einreichung eines Dossiers an den Ombudsman</w:t>
          </w:r>
        </w:p>
      </w:tc>
      <w:tc>
        <w:tcPr>
          <w:tcW w:w="237" w:type="dxa"/>
          <w:vAlign w:val="center"/>
        </w:tcPr>
        <w:p w14:paraId="448397FA" w14:textId="77E37FF6" w:rsidR="00B337A2" w:rsidRPr="00F25101" w:rsidRDefault="00B337A2" w:rsidP="00F25101">
          <w:pPr>
            <w:pStyle w:val="Kopfzeile"/>
            <w:rPr>
              <w:lang w:val="de-CH"/>
            </w:rPr>
          </w:pPr>
        </w:p>
      </w:tc>
    </w:tr>
  </w:tbl>
  <w:p w14:paraId="0ECF076F" w14:textId="4AF90C55" w:rsidR="000172E5" w:rsidRPr="00F25101" w:rsidRDefault="000172E5" w:rsidP="00311D4F">
    <w:pPr>
      <w:pStyle w:val="KeinLeerraum"/>
      <w:rPr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42599907">
    <w:abstractNumId w:val="11"/>
  </w:num>
  <w:num w:numId="2" w16cid:durableId="1543252976">
    <w:abstractNumId w:val="7"/>
  </w:num>
  <w:num w:numId="3" w16cid:durableId="615793345">
    <w:abstractNumId w:val="15"/>
  </w:num>
  <w:num w:numId="4" w16cid:durableId="1771271339">
    <w:abstractNumId w:val="12"/>
  </w:num>
  <w:num w:numId="5" w16cid:durableId="982928257">
    <w:abstractNumId w:val="13"/>
  </w:num>
  <w:num w:numId="6" w16cid:durableId="816605088">
    <w:abstractNumId w:val="19"/>
  </w:num>
  <w:num w:numId="7" w16cid:durableId="2072269472">
    <w:abstractNumId w:val="6"/>
  </w:num>
  <w:num w:numId="8" w16cid:durableId="634795781">
    <w:abstractNumId w:val="10"/>
  </w:num>
  <w:num w:numId="9" w16cid:durableId="1119835323">
    <w:abstractNumId w:val="17"/>
  </w:num>
  <w:num w:numId="10" w16cid:durableId="1450204357">
    <w:abstractNumId w:val="1"/>
  </w:num>
  <w:num w:numId="11" w16cid:durableId="980891437">
    <w:abstractNumId w:val="5"/>
  </w:num>
  <w:num w:numId="12" w16cid:durableId="1741559500">
    <w:abstractNumId w:val="0"/>
  </w:num>
  <w:num w:numId="13" w16cid:durableId="1448423802">
    <w:abstractNumId w:val="2"/>
  </w:num>
  <w:num w:numId="14" w16cid:durableId="925725507">
    <w:abstractNumId w:val="9"/>
  </w:num>
  <w:num w:numId="15" w16cid:durableId="1266614361">
    <w:abstractNumId w:val="8"/>
  </w:num>
  <w:num w:numId="16" w16cid:durableId="824590879">
    <w:abstractNumId w:val="16"/>
  </w:num>
  <w:num w:numId="17" w16cid:durableId="650911170">
    <w:abstractNumId w:val="3"/>
  </w:num>
  <w:num w:numId="18" w16cid:durableId="1674457707">
    <w:abstractNumId w:val="21"/>
  </w:num>
  <w:num w:numId="19" w16cid:durableId="857618999">
    <w:abstractNumId w:val="18"/>
  </w:num>
  <w:num w:numId="20" w16cid:durableId="607127668">
    <w:abstractNumId w:val="14"/>
  </w:num>
  <w:num w:numId="21" w16cid:durableId="737824844">
    <w:abstractNumId w:val="20"/>
  </w:num>
  <w:num w:numId="22" w16cid:durableId="57829324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MZKJbfSW4kmJP0RsfTQE5G5vp/2tRrbcTx8J7aVFnT1Ax4Y6ums0silM62z0sC/fG4SUGYAVzjDY9GlNQ4McaQ==" w:salt="FdFHEMi54JtuQ/njFzxsA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101"/>
    <w:rsid w:val="00004045"/>
    <w:rsid w:val="000172E5"/>
    <w:rsid w:val="00052382"/>
    <w:rsid w:val="0006568A"/>
    <w:rsid w:val="00076F0F"/>
    <w:rsid w:val="00084253"/>
    <w:rsid w:val="00094F4F"/>
    <w:rsid w:val="000B61D6"/>
    <w:rsid w:val="000D1F49"/>
    <w:rsid w:val="00106441"/>
    <w:rsid w:val="001064C5"/>
    <w:rsid w:val="00106932"/>
    <w:rsid w:val="001727CA"/>
    <w:rsid w:val="001800AB"/>
    <w:rsid w:val="001A0C32"/>
    <w:rsid w:val="001F3379"/>
    <w:rsid w:val="00233666"/>
    <w:rsid w:val="00234194"/>
    <w:rsid w:val="00271DA4"/>
    <w:rsid w:val="0029425A"/>
    <w:rsid w:val="002C56E6"/>
    <w:rsid w:val="00303A81"/>
    <w:rsid w:val="00311D4F"/>
    <w:rsid w:val="00335621"/>
    <w:rsid w:val="0034390E"/>
    <w:rsid w:val="00344849"/>
    <w:rsid w:val="00361E11"/>
    <w:rsid w:val="003769BA"/>
    <w:rsid w:val="00382DCE"/>
    <w:rsid w:val="00397261"/>
    <w:rsid w:val="003E120B"/>
    <w:rsid w:val="003E429A"/>
    <w:rsid w:val="003F0847"/>
    <w:rsid w:val="003F396B"/>
    <w:rsid w:val="0040090B"/>
    <w:rsid w:val="004173F3"/>
    <w:rsid w:val="0045257A"/>
    <w:rsid w:val="0046302A"/>
    <w:rsid w:val="00471819"/>
    <w:rsid w:val="00487D2D"/>
    <w:rsid w:val="004961FB"/>
    <w:rsid w:val="004D5D62"/>
    <w:rsid w:val="004F40FF"/>
    <w:rsid w:val="00502E9C"/>
    <w:rsid w:val="005112D0"/>
    <w:rsid w:val="00515EC9"/>
    <w:rsid w:val="005179F1"/>
    <w:rsid w:val="00521275"/>
    <w:rsid w:val="00577E06"/>
    <w:rsid w:val="00583334"/>
    <w:rsid w:val="005A3BF7"/>
    <w:rsid w:val="005E05DC"/>
    <w:rsid w:val="005F2035"/>
    <w:rsid w:val="005F5932"/>
    <w:rsid w:val="005F7990"/>
    <w:rsid w:val="00606C7E"/>
    <w:rsid w:val="006145D8"/>
    <w:rsid w:val="006175B4"/>
    <w:rsid w:val="00636A48"/>
    <w:rsid w:val="00637200"/>
    <w:rsid w:val="0063739C"/>
    <w:rsid w:val="00645EE0"/>
    <w:rsid w:val="006B0057"/>
    <w:rsid w:val="006B7C01"/>
    <w:rsid w:val="006D34C0"/>
    <w:rsid w:val="006D5054"/>
    <w:rsid w:val="006E16D7"/>
    <w:rsid w:val="006F3F28"/>
    <w:rsid w:val="007147D7"/>
    <w:rsid w:val="00725FD7"/>
    <w:rsid w:val="007472F7"/>
    <w:rsid w:val="00763D3B"/>
    <w:rsid w:val="00767B1A"/>
    <w:rsid w:val="00770F25"/>
    <w:rsid w:val="007A35A8"/>
    <w:rsid w:val="007B0A85"/>
    <w:rsid w:val="007C6A52"/>
    <w:rsid w:val="007F15F2"/>
    <w:rsid w:val="0082043E"/>
    <w:rsid w:val="008204B5"/>
    <w:rsid w:val="008207FE"/>
    <w:rsid w:val="00822372"/>
    <w:rsid w:val="008329B0"/>
    <w:rsid w:val="00846B76"/>
    <w:rsid w:val="0086188F"/>
    <w:rsid w:val="0086797B"/>
    <w:rsid w:val="008E203A"/>
    <w:rsid w:val="008F1932"/>
    <w:rsid w:val="008F2AF6"/>
    <w:rsid w:val="0091229C"/>
    <w:rsid w:val="00914E4E"/>
    <w:rsid w:val="00940E73"/>
    <w:rsid w:val="00962C9A"/>
    <w:rsid w:val="0096746E"/>
    <w:rsid w:val="0098597D"/>
    <w:rsid w:val="009A45DD"/>
    <w:rsid w:val="009C790A"/>
    <w:rsid w:val="009D4D08"/>
    <w:rsid w:val="009F619A"/>
    <w:rsid w:val="009F6DDE"/>
    <w:rsid w:val="00A17BC1"/>
    <w:rsid w:val="00A2049B"/>
    <w:rsid w:val="00A370A8"/>
    <w:rsid w:val="00A573CA"/>
    <w:rsid w:val="00A65FF4"/>
    <w:rsid w:val="00A7320D"/>
    <w:rsid w:val="00A81915"/>
    <w:rsid w:val="00AB2C31"/>
    <w:rsid w:val="00B002A5"/>
    <w:rsid w:val="00B337A2"/>
    <w:rsid w:val="00B458B9"/>
    <w:rsid w:val="00BC197A"/>
    <w:rsid w:val="00BD4753"/>
    <w:rsid w:val="00BD5CB1"/>
    <w:rsid w:val="00BE62EE"/>
    <w:rsid w:val="00C003BA"/>
    <w:rsid w:val="00C3531A"/>
    <w:rsid w:val="00C4602F"/>
    <w:rsid w:val="00C46878"/>
    <w:rsid w:val="00C6231D"/>
    <w:rsid w:val="00C6351C"/>
    <w:rsid w:val="00C71004"/>
    <w:rsid w:val="00CA0A58"/>
    <w:rsid w:val="00CB1ACC"/>
    <w:rsid w:val="00CB4A51"/>
    <w:rsid w:val="00CD134C"/>
    <w:rsid w:val="00CD4532"/>
    <w:rsid w:val="00CD47B0"/>
    <w:rsid w:val="00CE6104"/>
    <w:rsid w:val="00CE7918"/>
    <w:rsid w:val="00CF1386"/>
    <w:rsid w:val="00D16163"/>
    <w:rsid w:val="00D24F98"/>
    <w:rsid w:val="00D6438D"/>
    <w:rsid w:val="00DB0CAE"/>
    <w:rsid w:val="00DB3FAD"/>
    <w:rsid w:val="00DC71EC"/>
    <w:rsid w:val="00DD4970"/>
    <w:rsid w:val="00E04FA1"/>
    <w:rsid w:val="00E118DE"/>
    <w:rsid w:val="00E47476"/>
    <w:rsid w:val="00E52B30"/>
    <w:rsid w:val="00E60012"/>
    <w:rsid w:val="00E61C09"/>
    <w:rsid w:val="00EA0000"/>
    <w:rsid w:val="00EB3B58"/>
    <w:rsid w:val="00EC7359"/>
    <w:rsid w:val="00EE3054"/>
    <w:rsid w:val="00EE318E"/>
    <w:rsid w:val="00F00606"/>
    <w:rsid w:val="00F01256"/>
    <w:rsid w:val="00F25101"/>
    <w:rsid w:val="00F672E2"/>
    <w:rsid w:val="00F9572E"/>
    <w:rsid w:val="00FA7D7C"/>
    <w:rsid w:val="00FC7475"/>
    <w:rsid w:val="00FC7992"/>
    <w:rsid w:val="00FD5A90"/>
    <w:rsid w:val="00FE207A"/>
    <w:rsid w:val="00FE78A0"/>
    <w:rsid w:val="00FF054D"/>
    <w:rsid w:val="00FF47D8"/>
    <w:rsid w:val="00FF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ADDB7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251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de-CH"/>
    </w:rPr>
  </w:style>
  <w:style w:type="paragraph" w:styleId="Listenabsatz">
    <w:name w:val="List Paragraph"/>
    <w:basedOn w:val="Standard"/>
    <w:uiPriority w:val="34"/>
    <w:semiHidden/>
    <w:qFormat/>
    <w:rsid w:val="0023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tia.kosec\AppData\Roaming\Microsoft\Templates\Mitgliedsantra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8F9237-135C-489A-ACEF-33E8AEE061CE}"/>
      </w:docPartPr>
      <w:docPartBody>
        <w:p w:rsidR="00B164A0" w:rsidRDefault="00C63197"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9E414C329DF49B39455F6331E6AFA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A89682-49E6-4E9B-B7C2-220D8F5023A3}"/>
      </w:docPartPr>
      <w:docPartBody>
        <w:p w:rsidR="00B164A0" w:rsidRDefault="00B164A0" w:rsidP="00B164A0">
          <w:pPr>
            <w:pStyle w:val="19E414C329DF49B39455F6331E6AFA5D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07D51D3ADE6442D9B6F3538D17C9D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0FB2F0-9597-4A52-8D1D-F6912FDE0E03}"/>
      </w:docPartPr>
      <w:docPartBody>
        <w:p w:rsidR="00B164A0" w:rsidRDefault="00B164A0" w:rsidP="00B164A0">
          <w:pPr>
            <w:pStyle w:val="807D51D3ADE6442D9B6F3538D17C9DEE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C0D70CCD6FB43F28FDB8CB5045DFE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24F750-952E-4566-9AA6-0119FC9E1A08}"/>
      </w:docPartPr>
      <w:docPartBody>
        <w:p w:rsidR="00B164A0" w:rsidRDefault="00B164A0" w:rsidP="00B164A0">
          <w:pPr>
            <w:pStyle w:val="7C0D70CCD6FB43F28FDB8CB5045DFEFF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E1CC3C478184F6A89E4E0D8C8AEF7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EFB3BF-52F8-438B-B25C-01186EDC43DA}"/>
      </w:docPartPr>
      <w:docPartBody>
        <w:p w:rsidR="00B164A0" w:rsidRDefault="00B164A0" w:rsidP="00B164A0">
          <w:pPr>
            <w:pStyle w:val="0E1CC3C478184F6A89E4E0D8C8AEF724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94D4BF0A2A4BA8B45ED483D44187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AEA89F-2895-4D45-8069-24E9B1E364D6}"/>
      </w:docPartPr>
      <w:docPartBody>
        <w:p w:rsidR="00B164A0" w:rsidRDefault="00B164A0" w:rsidP="00B164A0">
          <w:pPr>
            <w:pStyle w:val="9394D4BF0A2A4BA8B45ED483D441873F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5C5"/>
    <w:rsid w:val="000B00DE"/>
    <w:rsid w:val="001058DC"/>
    <w:rsid w:val="001C120B"/>
    <w:rsid w:val="003835C5"/>
    <w:rsid w:val="005F0D15"/>
    <w:rsid w:val="007A52E0"/>
    <w:rsid w:val="00B164A0"/>
    <w:rsid w:val="00C63197"/>
    <w:rsid w:val="00F3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rsid w:val="003835C5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fr-FR" w:eastAsia="en-US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3835C5"/>
    <w:rPr>
      <w:rFonts w:asciiTheme="majorHAnsi" w:eastAsiaTheme="minorHAnsi" w:hAnsiTheme="majorHAnsi"/>
      <w:b/>
      <w:kern w:val="0"/>
      <w:sz w:val="28"/>
      <w:szCs w:val="28"/>
      <w:lang w:val="fr-FR" w:eastAsia="en-US"/>
      <w14:ligatures w14:val="none"/>
    </w:rPr>
  </w:style>
  <w:style w:type="character" w:styleId="Platzhaltertext">
    <w:name w:val="Placeholder Text"/>
    <w:basedOn w:val="Absatz-Standardschriftart"/>
    <w:uiPriority w:val="99"/>
    <w:semiHidden/>
    <w:rsid w:val="00B164A0"/>
    <w:rPr>
      <w:color w:val="808080"/>
    </w:rPr>
  </w:style>
  <w:style w:type="paragraph" w:customStyle="1" w:styleId="19E414C329DF49B39455F6331E6AFA5D">
    <w:name w:val="19E414C329DF49B39455F6331E6AFA5D"/>
    <w:rsid w:val="00B164A0"/>
  </w:style>
  <w:style w:type="paragraph" w:customStyle="1" w:styleId="807D51D3ADE6442D9B6F3538D17C9DEE">
    <w:name w:val="807D51D3ADE6442D9B6F3538D17C9DEE"/>
    <w:rsid w:val="00B164A0"/>
  </w:style>
  <w:style w:type="paragraph" w:customStyle="1" w:styleId="7C0D70CCD6FB43F28FDB8CB5045DFEFF">
    <w:name w:val="7C0D70CCD6FB43F28FDB8CB5045DFEFF"/>
    <w:rsid w:val="00B164A0"/>
  </w:style>
  <w:style w:type="paragraph" w:customStyle="1" w:styleId="0E1CC3C478184F6A89E4E0D8C8AEF724">
    <w:name w:val="0E1CC3C478184F6A89E4E0D8C8AEF724"/>
    <w:rsid w:val="00B164A0"/>
  </w:style>
  <w:style w:type="paragraph" w:customStyle="1" w:styleId="9394D4BF0A2A4BA8B45ED483D441873F">
    <w:name w:val="9394D4BF0A2A4BA8B45ED483D441873F"/>
    <w:rsid w:val="00B164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06d6988-ebef-4f69-a755-b481e6d73b82" xsi:nil="true"/>
    <lcf76f155ced4ddcb4097134ff3c332f xmlns="a81871ab-123e-43b8-ab59-52ffc31a2a8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EFD6171FA2D2469F59015908BD032E" ma:contentTypeVersion="11" ma:contentTypeDescription="Create a new document." ma:contentTypeScope="" ma:versionID="e105367d600e2354f3dc92c6f07ee382">
  <xsd:schema xmlns:xsd="http://www.w3.org/2001/XMLSchema" xmlns:xs="http://www.w3.org/2001/XMLSchema" xmlns:p="http://schemas.microsoft.com/office/2006/metadata/properties" xmlns:ns2="806d6988-ebef-4f69-a755-b481e6d73b82" xmlns:ns3="a81871ab-123e-43b8-ab59-52ffc31a2a89" targetNamespace="http://schemas.microsoft.com/office/2006/metadata/properties" ma:root="true" ma:fieldsID="f30aad0874add2275c95b44f46b22aab" ns2:_="" ns3:_="">
    <xsd:import namespace="806d6988-ebef-4f69-a755-b481e6d73b82"/>
    <xsd:import namespace="a81871ab-123e-43b8-ab59-52ffc31a2a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d6988-ebef-4f69-a755-b481e6d73b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aa0ba39-3d9a-4526-9990-cd15cabc36de}" ma:internalName="TaxCatchAll" ma:showField="CatchAllData" ma:web="806d6988-ebef-4f69-a755-b481e6d73b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871ab-123e-43b8-ab59-52ffc31a2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74eed9-f9a6-4e3c-add4-455091417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806d6988-ebef-4f69-a755-b481e6d73b82"/>
    <ds:schemaRef ds:uri="a81871ab-123e-43b8-ab59-52ffc31a2a89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1C21B6-3204-435B-B7F7-476CAD66FA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6d6988-ebef-4f69-a755-b481e6d73b82"/>
    <ds:schemaRef ds:uri="a81871ab-123e-43b8-ab59-52ffc31a2a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Mitgliedsantrag.dotx</Template>
  <TotalTime>0</TotalTime>
  <Pages>2</Pages>
  <Words>336</Words>
  <Characters>2123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2023-09-05T11:34:00Z</dcterms:created>
  <dcterms:modified xsi:type="dcterms:W3CDTF">2023-09-05T17:58:00Z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0x01010082EFD6171FA2D2469F59015908BD032E</vt:lpwstr>
  </property>
  <property fmtid="{D5CDD505-2E9C-101B-9397-08002B2CF9AE}" pid="3" name="MediaServiceImageTags">
    <vt:lpwstr/>
  </property>
</Properties>
</file>