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5975" w:type="pct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6"/>
        <w:gridCol w:w="712"/>
        <w:gridCol w:w="5248"/>
      </w:tblGrid>
      <w:tr w:rsidR="009D4D08" w:rsidRPr="00D72A0F" w14:paraId="2CF81207" w14:textId="77777777" w:rsidTr="003E120B">
        <w:trPr>
          <w:trHeight w:val="1344"/>
        </w:trPr>
        <w:tc>
          <w:tcPr>
            <w:tcW w:w="5000" w:type="pct"/>
            <w:gridSpan w:val="3"/>
            <w:vAlign w:val="bottom"/>
          </w:tcPr>
          <w:p w14:paraId="3BC91A05" w14:textId="13B040C5" w:rsidR="009D4D08" w:rsidRPr="0069056A" w:rsidRDefault="00B74503" w:rsidP="009D4D08">
            <w:pPr>
              <w:ind w:left="5760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u w:val="single"/>
                <w:lang w:val="en-US"/>
              </w:rPr>
              <w:t>Address</w:t>
            </w:r>
            <w:r w:rsidR="009D4D08" w:rsidRPr="0069056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:</w:t>
            </w:r>
            <w:r w:rsidR="009D4D08" w:rsidRPr="0069056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br/>
            </w:r>
            <w:r w:rsidR="0065009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Ombudsman</w:t>
            </w:r>
            <w:r w:rsidR="009D4D08" w:rsidRPr="0069056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br/>
            </w:r>
            <w:r w:rsidR="0065009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of the Swiss Travel Industry</w:t>
            </w:r>
            <w:r w:rsidR="009D4D08" w:rsidRPr="0069056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br/>
            </w:r>
            <w:r w:rsidR="0065009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P.O.Box</w:t>
            </w:r>
            <w:r w:rsidR="009D4D08" w:rsidRPr="0069056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br/>
              <w:t>8038 Z</w:t>
            </w:r>
            <w:r w:rsidR="0065009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u</w:t>
            </w:r>
            <w:r w:rsidR="009D4D08" w:rsidRPr="0069056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rich</w:t>
            </w:r>
          </w:p>
        </w:tc>
      </w:tr>
      <w:tr w:rsidR="004173F3" w:rsidRPr="00D72A0F" w14:paraId="5B407BA0" w14:textId="77777777" w:rsidTr="003E120B">
        <w:tc>
          <w:tcPr>
            <w:tcW w:w="5000" w:type="pct"/>
            <w:gridSpan w:val="3"/>
            <w:vAlign w:val="bottom"/>
          </w:tcPr>
          <w:p w14:paraId="489A1C67" w14:textId="6511E655" w:rsidR="004173F3" w:rsidRPr="009C327E" w:rsidRDefault="00AB2C31" w:rsidP="00311D4F">
            <w:pPr>
              <w:rPr>
                <w:rFonts w:ascii="Arial" w:hAnsi="Arial" w:cs="Arial"/>
                <w:i/>
                <w:color w:val="FF0000"/>
                <w:sz w:val="22"/>
                <w:szCs w:val="22"/>
                <w:lang w:val="en-US"/>
              </w:rPr>
            </w:pPr>
            <w:r w:rsidRPr="009C327E">
              <w:rPr>
                <w:rFonts w:ascii="Arial" w:hAnsi="Arial" w:cs="Arial"/>
                <w:b/>
                <w:i/>
                <w:color w:val="FF0000"/>
                <w:sz w:val="24"/>
                <w:szCs w:val="24"/>
                <w:lang w:val="en-US"/>
              </w:rPr>
              <w:t xml:space="preserve">*  </w:t>
            </w:r>
            <w:r w:rsidR="002A1D27" w:rsidRPr="009C327E">
              <w:rPr>
                <w:rFonts w:ascii="Arial" w:hAnsi="Arial" w:cs="Arial"/>
                <w:b/>
                <w:i/>
                <w:color w:val="FF0000"/>
                <w:sz w:val="24"/>
                <w:szCs w:val="24"/>
                <w:lang w:val="en-US"/>
              </w:rPr>
              <w:t>must be filled in</w:t>
            </w:r>
            <w:r w:rsidRPr="009C327E">
              <w:rPr>
                <w:rFonts w:ascii="Arial" w:hAnsi="Arial" w:cs="Arial"/>
                <w:i/>
                <w:color w:val="FF0000"/>
                <w:sz w:val="22"/>
                <w:szCs w:val="22"/>
                <w:lang w:val="en-US"/>
              </w:rPr>
              <w:t xml:space="preserve"> </w:t>
            </w:r>
            <w:r w:rsidRPr="009C327E">
              <w:rPr>
                <w:rFonts w:ascii="Arial" w:hAnsi="Arial" w:cs="Arial"/>
                <w:b/>
                <w:i/>
                <w:color w:val="FF0000"/>
                <w:sz w:val="22"/>
                <w:szCs w:val="22"/>
                <w:lang w:val="en-US"/>
              </w:rPr>
              <w:t xml:space="preserve">  </w:t>
            </w:r>
            <w:r w:rsidR="009C327E">
              <w:rPr>
                <w:rFonts w:ascii="Arial" w:hAnsi="Arial" w:cs="Arial"/>
                <w:i/>
                <w:color w:val="0070C0"/>
                <w:sz w:val="20"/>
                <w:szCs w:val="20"/>
                <w:lang w:val="en-US"/>
              </w:rPr>
              <w:t>if not completed, request will not be answered</w:t>
            </w:r>
            <w:r w:rsidRPr="009C327E">
              <w:rPr>
                <w:rFonts w:ascii="Arial" w:hAnsi="Arial" w:cs="Arial"/>
                <w:i/>
                <w:sz w:val="20"/>
                <w:szCs w:val="20"/>
                <w:lang w:val="en-US"/>
              </w:rPr>
              <w:t>!</w:t>
            </w:r>
          </w:p>
        </w:tc>
      </w:tr>
      <w:tr w:rsidR="009D4D08" w:rsidRPr="009D4D08" w14:paraId="39FB9616" w14:textId="77777777" w:rsidTr="003E120B">
        <w:trPr>
          <w:trHeight w:val="708"/>
        </w:trPr>
        <w:tc>
          <w:tcPr>
            <w:tcW w:w="5000" w:type="pct"/>
            <w:gridSpan w:val="3"/>
            <w:vAlign w:val="bottom"/>
          </w:tcPr>
          <w:p w14:paraId="668EF744" w14:textId="77777777" w:rsidR="00234194" w:rsidRDefault="009D4D08" w:rsidP="00311D4F">
            <w:pPr>
              <w:rPr>
                <w:rFonts w:ascii="Arial" w:hAnsi="Arial" w:cs="Arial"/>
                <w:b/>
                <w:i/>
                <w:color w:val="FF0000"/>
                <w:sz w:val="22"/>
                <w:szCs w:val="22"/>
              </w:rPr>
            </w:pPr>
            <w:r w:rsidRPr="00303A81">
              <w:rPr>
                <w:rFonts w:ascii="Arial" w:hAnsi="Arial" w:cs="Arial"/>
                <w:b/>
                <w:sz w:val="22"/>
                <w:szCs w:val="22"/>
              </w:rPr>
              <w:t>1.</w:t>
            </w:r>
            <w:r w:rsidRPr="00303A81">
              <w:rPr>
                <w:rFonts w:ascii="Arial" w:hAnsi="Arial" w:cs="Arial"/>
                <w:b/>
                <w:i/>
                <w:color w:val="FF0000"/>
                <w:sz w:val="22"/>
                <w:szCs w:val="22"/>
              </w:rPr>
              <w:t xml:space="preserve"> *</w:t>
            </w:r>
          </w:p>
          <w:p w14:paraId="30EAC7B1" w14:textId="1452835D" w:rsidR="009D4D08" w:rsidRPr="00303A81" w:rsidRDefault="00E15FFF" w:rsidP="00234194">
            <w:pPr>
              <w:ind w:left="720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  <w:u w:val="single"/>
              </w:rPr>
              <w:t>Personal details</w:t>
            </w:r>
          </w:p>
        </w:tc>
      </w:tr>
      <w:tr w:rsidR="000172E5" w:rsidRPr="00D72A0F" w14:paraId="3CC912DA" w14:textId="77777777" w:rsidTr="003E120B">
        <w:tc>
          <w:tcPr>
            <w:tcW w:w="2237" w:type="pct"/>
            <w:vAlign w:val="bottom"/>
          </w:tcPr>
          <w:p w14:paraId="17CF7BBE" w14:textId="7AF26ADB" w:rsidR="000172E5" w:rsidRPr="00303A81" w:rsidRDefault="00E15FFF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Name</w:t>
            </w:r>
            <w:r w:rsidR="00FF054D" w:rsidRPr="00303A81">
              <w:rPr>
                <w:rFonts w:ascii="Arial" w:hAnsi="Arial" w:cs="Arial"/>
                <w:noProof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160391417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0DCAEBE9" w14:textId="2B882B27" w:rsidR="000172E5" w:rsidRPr="009D4D08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D72A0F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0172E5" w:rsidRPr="00D72A0F" w14:paraId="5CDA4002" w14:textId="77777777" w:rsidTr="003E120B">
        <w:tc>
          <w:tcPr>
            <w:tcW w:w="2237" w:type="pct"/>
            <w:vAlign w:val="bottom"/>
          </w:tcPr>
          <w:p w14:paraId="08E4FA6F" w14:textId="493B3ACD" w:rsidR="000172E5" w:rsidRPr="00303A81" w:rsidRDefault="005B3E24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First name</w:t>
            </w:r>
            <w:r w:rsidR="00FF054D" w:rsidRPr="00303A81">
              <w:rPr>
                <w:rFonts w:ascii="Arial" w:hAnsi="Arial" w:cs="Arial"/>
                <w:noProof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</w:rPr>
            <w:id w:val="-164164740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53682181" w14:textId="16A48E62" w:rsidR="000172E5" w:rsidRPr="009D4D08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962C9A" w:rsidRPr="00D72A0F" w14:paraId="18076E4B" w14:textId="77777777" w:rsidTr="003E120B">
        <w:tc>
          <w:tcPr>
            <w:tcW w:w="2237" w:type="pct"/>
            <w:vAlign w:val="bottom"/>
          </w:tcPr>
          <w:p w14:paraId="3BD66704" w14:textId="2F187569" w:rsidR="00962C9A" w:rsidRPr="00303A81" w:rsidRDefault="00572E9E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Street, number</w:t>
            </w:r>
            <w:r w:rsidR="00FF054D" w:rsidRPr="00303A81">
              <w:rPr>
                <w:rFonts w:ascii="Arial" w:hAnsi="Arial" w:cs="Arial"/>
                <w:noProof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</w:rPr>
            <w:id w:val="155519500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6ACB65A5" w14:textId="5892D209" w:rsidR="00962C9A" w:rsidRPr="009D4D08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0172E5" w:rsidRPr="00D72A0F" w14:paraId="1E51CDBB" w14:textId="77777777" w:rsidTr="003E120B">
        <w:tc>
          <w:tcPr>
            <w:tcW w:w="2237" w:type="pct"/>
            <w:vAlign w:val="bottom"/>
          </w:tcPr>
          <w:p w14:paraId="701EF6C1" w14:textId="41E26B04" w:rsidR="000172E5" w:rsidRPr="00303A81" w:rsidRDefault="00747645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ZIP</w:t>
            </w:r>
            <w:r w:rsidR="005A3B01">
              <w:rPr>
                <w:rFonts w:ascii="Arial" w:hAnsi="Arial" w:cs="Arial"/>
                <w:noProof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City</w:t>
            </w:r>
            <w:r w:rsidR="00FF054D" w:rsidRPr="00303A81">
              <w:rPr>
                <w:rFonts w:ascii="Arial" w:hAnsi="Arial" w:cs="Arial"/>
                <w:noProof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</w:rPr>
            <w:id w:val="-100181133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6EED3D33" w14:textId="7032C15F" w:rsidR="000172E5" w:rsidRPr="009D4D08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303A81" w:rsidRPr="00D72A0F" w14:paraId="174BCC74" w14:textId="77777777" w:rsidTr="003E120B">
        <w:tc>
          <w:tcPr>
            <w:tcW w:w="2237" w:type="pct"/>
            <w:vAlign w:val="bottom"/>
          </w:tcPr>
          <w:p w14:paraId="3A579B06" w14:textId="32EB5748" w:rsidR="00303A81" w:rsidRPr="005A3B01" w:rsidRDefault="00747645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Telephone Nbrs</w:t>
            </w:r>
            <w:r w:rsidR="00303A81" w:rsidRPr="005A3B01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:</w:t>
            </w:r>
            <w:r w:rsidR="006B7C01" w:rsidRPr="005A3B01">
              <w:rPr>
                <w:rFonts w:ascii="Arial" w:hAnsi="Arial" w:cs="Arial"/>
                <w:noProof/>
                <w:sz w:val="22"/>
                <w:szCs w:val="22"/>
                <w:lang w:val="en-US"/>
              </w:rPr>
              <w:br/>
            </w:r>
            <w:r w:rsidRPr="00747645">
              <w:rPr>
                <w:rFonts w:ascii="Arial" w:hAnsi="Arial" w:cs="Arial"/>
                <w:i/>
                <w:iCs/>
                <w:noProof/>
                <w:sz w:val="20"/>
                <w:szCs w:val="20"/>
                <w:lang w:val="en-US"/>
              </w:rPr>
              <w:t>Home / Office / Mobile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106754134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4DE2F7DE" w14:textId="20EFE006" w:rsidR="00303A81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D6438D" w:rsidRPr="00D72A0F" w14:paraId="72B44406" w14:textId="77777777" w:rsidTr="003E120B">
        <w:tc>
          <w:tcPr>
            <w:tcW w:w="2237" w:type="pct"/>
            <w:vAlign w:val="bottom"/>
          </w:tcPr>
          <w:p w14:paraId="16B62DD2" w14:textId="1386F760" w:rsidR="00D6438D" w:rsidRPr="006B7C01" w:rsidRDefault="00FA7D7C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E-Mail: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16100015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660897CB" w14:textId="4562A610" w:rsidR="00D6438D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D72A0F" w14:paraId="25ABAF25" w14:textId="77777777" w:rsidTr="003E120B">
        <w:trPr>
          <w:trHeight w:val="175"/>
        </w:trPr>
        <w:tc>
          <w:tcPr>
            <w:tcW w:w="2237" w:type="pct"/>
            <w:vAlign w:val="bottom"/>
          </w:tcPr>
          <w:p w14:paraId="562D66F6" w14:textId="77777777" w:rsidR="004961FB" w:rsidRDefault="004961FB" w:rsidP="00962C9A">
            <w:pPr>
              <w:pStyle w:val="Standardeinzug"/>
              <w:ind w:left="0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  <w:tc>
          <w:tcPr>
            <w:tcW w:w="2763" w:type="pct"/>
            <w:gridSpan w:val="2"/>
            <w:vAlign w:val="bottom"/>
          </w:tcPr>
          <w:p w14:paraId="26D3C7FB" w14:textId="77777777" w:rsidR="004961FB" w:rsidRPr="006B7C01" w:rsidRDefault="004961FB" w:rsidP="00311D4F">
            <w:pPr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</w:tr>
      <w:tr w:rsidR="004961FB" w:rsidRPr="006B0057" w14:paraId="01452024" w14:textId="77777777" w:rsidTr="003E120B">
        <w:tc>
          <w:tcPr>
            <w:tcW w:w="2237" w:type="pct"/>
            <w:vAlign w:val="bottom"/>
          </w:tcPr>
          <w:p w14:paraId="74AD9FF6" w14:textId="77777777" w:rsidR="001A0C32" w:rsidRDefault="00382DCE" w:rsidP="001A0C32">
            <w:pPr>
              <w:pStyle w:val="Standardeinzug"/>
              <w:ind w:left="0"/>
              <w:rPr>
                <w:rFonts w:ascii="Arial" w:hAnsi="Arial" w:cs="Arial"/>
                <w:b/>
                <w:i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303A81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303A81">
              <w:rPr>
                <w:rFonts w:ascii="Arial" w:hAnsi="Arial" w:cs="Arial"/>
                <w:b/>
                <w:i/>
                <w:color w:val="FF0000"/>
                <w:sz w:val="22"/>
                <w:szCs w:val="22"/>
              </w:rPr>
              <w:t xml:space="preserve"> *</w:t>
            </w:r>
          </w:p>
          <w:p w14:paraId="35EFC29F" w14:textId="1ABE35C0" w:rsidR="004961FB" w:rsidRDefault="00097910" w:rsidP="001F3379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  <w:u w:val="single"/>
              </w:rPr>
              <w:t>Travel Partner</w:t>
            </w:r>
          </w:p>
        </w:tc>
        <w:tc>
          <w:tcPr>
            <w:tcW w:w="2763" w:type="pct"/>
            <w:gridSpan w:val="2"/>
            <w:vAlign w:val="bottom"/>
          </w:tcPr>
          <w:p w14:paraId="4A0A1E9C" w14:textId="77777777" w:rsidR="004961FB" w:rsidRPr="006B7C01" w:rsidRDefault="004961FB" w:rsidP="00311D4F">
            <w:pPr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</w:tr>
      <w:tr w:rsidR="004961FB" w:rsidRPr="00D72A0F" w14:paraId="285B3D06" w14:textId="77777777" w:rsidTr="003E120B">
        <w:trPr>
          <w:trHeight w:val="586"/>
        </w:trPr>
        <w:tc>
          <w:tcPr>
            <w:tcW w:w="2237" w:type="pct"/>
            <w:vAlign w:val="bottom"/>
          </w:tcPr>
          <w:p w14:paraId="3D68B09C" w14:textId="4A659F2B" w:rsidR="004961FB" w:rsidRDefault="008F2AF6" w:rsidP="001F3379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 xml:space="preserve">2.1 </w:t>
            </w:r>
            <w:r w:rsidR="00166E20">
              <w:rPr>
                <w:rFonts w:ascii="Arial" w:hAnsi="Arial" w:cs="Arial"/>
                <w:b/>
                <w:bCs/>
                <w:noProof/>
                <w:sz w:val="22"/>
                <w:szCs w:val="22"/>
                <w:lang w:val="de-CH"/>
              </w:rPr>
              <w:t>Tour operator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112646331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744C2603" w14:textId="2F1BE191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D72A0F" w14:paraId="18414483" w14:textId="77777777" w:rsidTr="003E120B">
        <w:tc>
          <w:tcPr>
            <w:tcW w:w="2237" w:type="pct"/>
            <w:vAlign w:val="bottom"/>
          </w:tcPr>
          <w:p w14:paraId="60581249" w14:textId="46B563BF" w:rsidR="004961FB" w:rsidRDefault="00165D73" w:rsidP="001F3379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Address</w:t>
            </w:r>
            <w:r w:rsidR="004103F8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3128820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2DC2764D" w14:textId="02CC3A29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D72A0F" w14:paraId="77DC0B32" w14:textId="77777777" w:rsidTr="003E120B">
        <w:tc>
          <w:tcPr>
            <w:tcW w:w="2237" w:type="pct"/>
            <w:vAlign w:val="bottom"/>
          </w:tcPr>
          <w:p w14:paraId="40094BF6" w14:textId="125AC3CC" w:rsidR="004961FB" w:rsidRDefault="00777BC4" w:rsidP="001F3379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Phone / Fax / E-Mail</w:t>
            </w:r>
            <w:r w:rsidR="00D755AC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206497165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3FB402CB" w14:textId="18AE3DF7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D72A0F" w14:paraId="0AE48D94" w14:textId="77777777" w:rsidTr="003E120B">
        <w:tc>
          <w:tcPr>
            <w:tcW w:w="2237" w:type="pct"/>
            <w:vAlign w:val="bottom"/>
          </w:tcPr>
          <w:p w14:paraId="3CFFD8D4" w14:textId="0BDE1208" w:rsidR="004961FB" w:rsidRDefault="00777BC4" w:rsidP="00335621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Name specialist</w:t>
            </w:r>
            <w:r w:rsidR="00521275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20881120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3E2E223F" w14:textId="3D6D8E09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D72A0F" w14:paraId="28FE4B1D" w14:textId="77777777" w:rsidTr="003E120B">
        <w:trPr>
          <w:trHeight w:val="584"/>
        </w:trPr>
        <w:tc>
          <w:tcPr>
            <w:tcW w:w="2237" w:type="pct"/>
            <w:vAlign w:val="bottom"/>
          </w:tcPr>
          <w:p w14:paraId="2F86F494" w14:textId="77777777" w:rsidR="004961FB" w:rsidRDefault="004961FB" w:rsidP="00962C9A">
            <w:pPr>
              <w:pStyle w:val="Standardeinzug"/>
              <w:ind w:left="0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  <w:tc>
          <w:tcPr>
            <w:tcW w:w="2763" w:type="pct"/>
            <w:gridSpan w:val="2"/>
            <w:vAlign w:val="bottom"/>
          </w:tcPr>
          <w:p w14:paraId="6761AB87" w14:textId="77777777" w:rsidR="004961FB" w:rsidRPr="006B7C01" w:rsidRDefault="004961FB" w:rsidP="00311D4F">
            <w:pPr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</w:tr>
      <w:tr w:rsidR="004961FB" w:rsidRPr="00D72A0F" w14:paraId="503CFA3A" w14:textId="77777777" w:rsidTr="003E120B">
        <w:tc>
          <w:tcPr>
            <w:tcW w:w="2237" w:type="pct"/>
            <w:vAlign w:val="bottom"/>
          </w:tcPr>
          <w:p w14:paraId="155BEDE0" w14:textId="0408FEED" w:rsidR="004961FB" w:rsidRDefault="00521275" w:rsidP="00335621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 xml:space="preserve">2.2 </w:t>
            </w:r>
            <w:r w:rsidR="00777BC4">
              <w:rPr>
                <w:rFonts w:ascii="Arial" w:hAnsi="Arial" w:cs="Arial"/>
                <w:b/>
                <w:bCs/>
                <w:noProof/>
                <w:sz w:val="22"/>
                <w:szCs w:val="22"/>
                <w:lang w:val="de-CH"/>
              </w:rPr>
              <w:t>Travel Agency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13694526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02C16499" w14:textId="682EDAC5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D72A0F" w14:paraId="41080EAF" w14:textId="77777777" w:rsidTr="003E120B">
        <w:tc>
          <w:tcPr>
            <w:tcW w:w="2237" w:type="pct"/>
            <w:vAlign w:val="bottom"/>
          </w:tcPr>
          <w:p w14:paraId="1D32D32F" w14:textId="482A1D2A" w:rsidR="004961FB" w:rsidRDefault="00E76165" w:rsidP="00335621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Address</w:t>
            </w:r>
            <w:r w:rsidR="00521275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94581729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41DC71D7" w14:textId="03726860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D72A0F" w14:paraId="24679C59" w14:textId="77777777" w:rsidTr="003E120B">
        <w:tc>
          <w:tcPr>
            <w:tcW w:w="2237" w:type="pct"/>
            <w:vAlign w:val="bottom"/>
          </w:tcPr>
          <w:p w14:paraId="0148EA55" w14:textId="5E6E7668" w:rsidR="004961FB" w:rsidRDefault="00E76165" w:rsidP="00335621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 xml:space="preserve">Phone / Fax / </w:t>
            </w:r>
            <w:r w:rsidR="00C953A1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E-Mail</w:t>
            </w:r>
            <w:r w:rsidR="00B1479E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192282603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65526132" w14:textId="62450E49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D72A0F" w14:paraId="57A1F75E" w14:textId="77777777" w:rsidTr="003E120B">
        <w:tc>
          <w:tcPr>
            <w:tcW w:w="2237" w:type="pct"/>
            <w:vAlign w:val="bottom"/>
          </w:tcPr>
          <w:p w14:paraId="7FBAE9C2" w14:textId="58F59FAF" w:rsidR="004961FB" w:rsidRDefault="00C953A1" w:rsidP="00335621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Name specialist</w:t>
            </w:r>
            <w:r w:rsidR="00521275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179658905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40A6BCB3" w14:textId="5EDEAAEE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D72A0F" w14:paraId="3C3F924A" w14:textId="77777777" w:rsidTr="003E120B">
        <w:tc>
          <w:tcPr>
            <w:tcW w:w="2237" w:type="pct"/>
            <w:vAlign w:val="bottom"/>
          </w:tcPr>
          <w:p w14:paraId="5BC843F4" w14:textId="77777777" w:rsidR="004961FB" w:rsidRDefault="004961FB" w:rsidP="00962C9A">
            <w:pPr>
              <w:pStyle w:val="Standardeinzug"/>
              <w:ind w:left="0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  <w:tc>
          <w:tcPr>
            <w:tcW w:w="2763" w:type="pct"/>
            <w:gridSpan w:val="2"/>
            <w:vAlign w:val="bottom"/>
          </w:tcPr>
          <w:p w14:paraId="2CE3DA6F" w14:textId="77777777" w:rsidR="004961FB" w:rsidRPr="006B7C01" w:rsidRDefault="004961FB" w:rsidP="00311D4F">
            <w:pPr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</w:tr>
      <w:tr w:rsidR="006F3F28" w:rsidRPr="00D72A0F" w14:paraId="3E4E3101" w14:textId="77777777" w:rsidTr="003E120B">
        <w:tc>
          <w:tcPr>
            <w:tcW w:w="2237" w:type="pct"/>
            <w:vAlign w:val="bottom"/>
          </w:tcPr>
          <w:p w14:paraId="33D133A6" w14:textId="52A0EBBF" w:rsidR="006F3F28" w:rsidRPr="008F09D8" w:rsidRDefault="006F3F28" w:rsidP="006F3F28">
            <w:pPr>
              <w:pStyle w:val="Standardeinzug"/>
              <w:rPr>
                <w:rFonts w:ascii="Arial" w:hAnsi="Arial" w:cs="Arial"/>
                <w:b/>
                <w:bCs/>
                <w:noProof/>
                <w:sz w:val="22"/>
                <w:szCs w:val="22"/>
                <w:lang w:val="fr-CH"/>
              </w:rPr>
            </w:pPr>
            <w:r w:rsidRPr="008F09D8">
              <w:rPr>
                <w:rFonts w:ascii="Arial" w:hAnsi="Arial" w:cs="Arial"/>
                <w:noProof/>
                <w:sz w:val="22"/>
                <w:szCs w:val="22"/>
                <w:lang w:val="fr-CH"/>
              </w:rPr>
              <w:lastRenderedPageBreak/>
              <w:t>2.3</w:t>
            </w:r>
            <w:r w:rsidRPr="008F09D8">
              <w:rPr>
                <w:rFonts w:ascii="Arial" w:hAnsi="Arial" w:cs="Arial"/>
                <w:b/>
                <w:bCs/>
                <w:noProof/>
                <w:sz w:val="22"/>
                <w:szCs w:val="22"/>
                <w:lang w:val="fr-CH"/>
              </w:rPr>
              <w:t xml:space="preserve"> </w:t>
            </w:r>
            <w:r w:rsidR="00C953A1">
              <w:rPr>
                <w:rFonts w:ascii="Arial" w:hAnsi="Arial" w:cs="Arial"/>
                <w:b/>
                <w:bCs/>
                <w:noProof/>
                <w:sz w:val="22"/>
                <w:szCs w:val="22"/>
                <w:lang w:val="fr-CH"/>
              </w:rPr>
              <w:t>Airline / others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8458438"/>
            <w:placeholder>
              <w:docPart w:val="19E414C329DF49B39455F6331E6AFA5D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7BB733E1" w14:textId="106E6D3C" w:rsidR="006F3F28" w:rsidRPr="006B7C01" w:rsidRDefault="006F3F28" w:rsidP="006F3F28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6F3F28" w:rsidRPr="00D72A0F" w14:paraId="1D08B952" w14:textId="77777777" w:rsidTr="003E120B">
        <w:tc>
          <w:tcPr>
            <w:tcW w:w="2237" w:type="pct"/>
            <w:vAlign w:val="bottom"/>
          </w:tcPr>
          <w:p w14:paraId="0C99C2B8" w14:textId="06A15D76" w:rsidR="006F3F28" w:rsidRDefault="00C953A1" w:rsidP="008204B5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Address</w:t>
            </w:r>
            <w:r w:rsidR="006F3F28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85464547"/>
            <w:placeholder>
              <w:docPart w:val="807D51D3ADE6442D9B6F3538D17C9DEE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01CFD41B" w14:textId="431A91AF" w:rsidR="006F3F28" w:rsidRPr="006B7C01" w:rsidRDefault="006F3F28" w:rsidP="006F3F28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6F3F28" w:rsidRPr="00D72A0F" w14:paraId="382D111E" w14:textId="77777777" w:rsidTr="003E120B">
        <w:tc>
          <w:tcPr>
            <w:tcW w:w="2237" w:type="pct"/>
            <w:vAlign w:val="bottom"/>
          </w:tcPr>
          <w:p w14:paraId="6DE1E16D" w14:textId="30E49ECF" w:rsidR="006F3F28" w:rsidRDefault="00C953A1" w:rsidP="008204B5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Phone / Fax / E-Mail</w:t>
            </w:r>
            <w:r w:rsidR="008F09D8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778094061"/>
            <w:placeholder>
              <w:docPart w:val="7C0D70CCD6FB43F28FDB8CB5045DFEFF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0D92149A" w14:textId="6E5BEE62" w:rsidR="006F3F28" w:rsidRPr="006B7C01" w:rsidRDefault="006F3F28" w:rsidP="006F3F28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6F3F28" w:rsidRPr="00D72A0F" w14:paraId="2136B4E1" w14:textId="77777777" w:rsidTr="00F848BA">
        <w:trPr>
          <w:trHeight w:val="441"/>
        </w:trPr>
        <w:tc>
          <w:tcPr>
            <w:tcW w:w="2237" w:type="pct"/>
            <w:vAlign w:val="bottom"/>
          </w:tcPr>
          <w:p w14:paraId="14A6A41F" w14:textId="1F0F3F64" w:rsidR="006F3F28" w:rsidRDefault="00C953A1" w:rsidP="008204B5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Name specialist</w:t>
            </w:r>
            <w:r w:rsidR="006F3F28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904033359"/>
            <w:placeholder>
              <w:docPart w:val="0E1CC3C478184F6A89E4E0D8C8AEF724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57F305EA" w14:textId="10EC80D7" w:rsidR="006F3F28" w:rsidRPr="006B7C01" w:rsidRDefault="006F3F28" w:rsidP="006F3F28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F848BA" w:rsidRPr="00D72A0F" w14:paraId="4852EA9A" w14:textId="77777777" w:rsidTr="00F848BA">
        <w:trPr>
          <w:trHeight w:val="747"/>
        </w:trPr>
        <w:tc>
          <w:tcPr>
            <w:tcW w:w="5000" w:type="pct"/>
            <w:gridSpan w:val="3"/>
            <w:vAlign w:val="bottom"/>
          </w:tcPr>
          <w:p w14:paraId="1AC9BC8B" w14:textId="5E44F860" w:rsidR="00F848BA" w:rsidRPr="00D72A0F" w:rsidRDefault="00F848BA" w:rsidP="00F848BA">
            <w:pPr>
              <w:ind w:left="720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</w:tr>
      <w:tr w:rsidR="006F3F28" w:rsidRPr="00D72A0F" w14:paraId="65FDF0B2" w14:textId="77777777" w:rsidTr="003E120B">
        <w:trPr>
          <w:trHeight w:val="1011"/>
        </w:trPr>
        <w:tc>
          <w:tcPr>
            <w:tcW w:w="5000" w:type="pct"/>
            <w:gridSpan w:val="3"/>
            <w:vAlign w:val="bottom"/>
          </w:tcPr>
          <w:p w14:paraId="7FC9E406" w14:textId="63FD7453" w:rsidR="006F3F28" w:rsidRPr="0070349B" w:rsidRDefault="006F3F28" w:rsidP="006F3F28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en-US"/>
              </w:rPr>
            </w:pPr>
            <w:r w:rsidRPr="00D72A0F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en-US"/>
              </w:rPr>
              <w:br/>
            </w:r>
            <w:r w:rsidRPr="0070349B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en-US"/>
              </w:rPr>
              <w:t xml:space="preserve">3. </w:t>
            </w:r>
            <w:r w:rsidR="0070349B" w:rsidRPr="0070349B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en-US"/>
              </w:rPr>
              <w:t xml:space="preserve">Facts / Description / </w:t>
            </w:r>
            <w:r w:rsidR="00F210CE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en-US"/>
              </w:rPr>
              <w:t>Request for Remedy</w:t>
            </w:r>
            <w:r w:rsidRPr="0070349B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en-US"/>
              </w:rPr>
              <w:br/>
            </w:r>
          </w:p>
          <w:p w14:paraId="1C3CDD2E" w14:textId="1666C615" w:rsidR="006F3F28" w:rsidRPr="007472F7" w:rsidRDefault="00F52333" w:rsidP="006F3F28">
            <w:pPr>
              <w:rPr>
                <w:rFonts w:ascii="Arial" w:hAnsi="Arial" w:cs="Arial"/>
                <w:noProof/>
                <w:sz w:val="24"/>
                <w:szCs w:val="24"/>
                <w:lang w:val="de-CH"/>
              </w:rPr>
            </w:pPr>
            <w:sdt>
              <w:sdtPr>
                <w:rPr>
                  <w:rFonts w:ascii="Arial" w:hAnsi="Arial" w:cs="Arial"/>
                  <w:noProof/>
                  <w:sz w:val="24"/>
                  <w:szCs w:val="24"/>
                  <w:lang w:val="de-CH"/>
                </w:rPr>
                <w:id w:val="734893902"/>
                <w:placeholder>
                  <w:docPart w:val="9394D4BF0A2A4BA8B45ED483D441873F"/>
                </w:placeholder>
                <w:showingPlcHdr/>
                <w:text/>
              </w:sdtPr>
              <w:sdtEndPr/>
              <w:sdtContent>
                <w:r w:rsidR="006F3F28" w:rsidRPr="007472F7">
                  <w:rPr>
                    <w:rStyle w:val="Platzhaltertext"/>
                    <w:lang w:val="de-CH"/>
                  </w:rPr>
                  <w:t>Klicken oder tippen Sie hier, um Text einzugeben.</w:t>
                </w:r>
              </w:sdtContent>
            </w:sdt>
          </w:p>
        </w:tc>
      </w:tr>
      <w:tr w:rsidR="006F3F28" w:rsidRPr="00D72A0F" w14:paraId="2A4EEECD" w14:textId="77777777" w:rsidTr="003E120B">
        <w:tc>
          <w:tcPr>
            <w:tcW w:w="5000" w:type="pct"/>
            <w:gridSpan w:val="3"/>
            <w:vAlign w:val="bottom"/>
          </w:tcPr>
          <w:p w14:paraId="7CCEA89B" w14:textId="6027209B" w:rsidR="006F3F28" w:rsidRPr="00197B27" w:rsidRDefault="006F3F28" w:rsidP="006F3F28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en-US"/>
              </w:rPr>
            </w:pPr>
            <w:r w:rsidRPr="00D72A0F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en-US"/>
              </w:rPr>
              <w:br/>
            </w:r>
            <w:r w:rsidRPr="00197B27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en-US"/>
              </w:rPr>
              <w:t xml:space="preserve">4. </w:t>
            </w:r>
            <w:r w:rsidR="00197B27" w:rsidRPr="00197B27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en-US"/>
              </w:rPr>
              <w:t>What we asked for / o</w:t>
            </w:r>
            <w:r w:rsidR="00197B27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en-US"/>
              </w:rPr>
              <w:t>ur request</w:t>
            </w:r>
            <w:r w:rsidRPr="00197B27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en-US"/>
              </w:rPr>
              <w:br/>
            </w:r>
          </w:p>
          <w:sdt>
            <w:sdtPr>
              <w:rPr>
                <w:rFonts w:ascii="Arial" w:hAnsi="Arial" w:cs="Arial"/>
                <w:noProof/>
                <w:sz w:val="24"/>
                <w:szCs w:val="24"/>
                <w:lang w:val="de-CH"/>
              </w:rPr>
              <w:id w:val="1873334341"/>
              <w:placeholder>
                <w:docPart w:val="9394D4BF0A2A4BA8B45ED483D441873F"/>
              </w:placeholder>
              <w:showingPlcHdr/>
              <w:text/>
            </w:sdtPr>
            <w:sdtEndPr/>
            <w:sdtContent>
              <w:p w14:paraId="1DADA991" w14:textId="2C06F88E" w:rsidR="006F3F28" w:rsidRPr="007472F7" w:rsidRDefault="006F3F28" w:rsidP="006F3F28">
                <w:pPr>
                  <w:rPr>
                    <w:rFonts w:ascii="Arial" w:hAnsi="Arial" w:cs="Arial"/>
                    <w:noProof/>
                    <w:sz w:val="24"/>
                    <w:szCs w:val="24"/>
                    <w:lang w:val="de-CH"/>
                  </w:rPr>
                </w:pPr>
                <w:r w:rsidRPr="007472F7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sdtContent>
          </w:sdt>
        </w:tc>
      </w:tr>
      <w:tr w:rsidR="006F3F28" w:rsidRPr="00D72A0F" w14:paraId="2665DE4E" w14:textId="77777777" w:rsidTr="003E120B">
        <w:tc>
          <w:tcPr>
            <w:tcW w:w="5000" w:type="pct"/>
            <w:gridSpan w:val="3"/>
            <w:vAlign w:val="bottom"/>
          </w:tcPr>
          <w:p w14:paraId="7F7F6182" w14:textId="7EFA6E42" w:rsidR="006F3F28" w:rsidRPr="00D72A0F" w:rsidRDefault="006F3F28" w:rsidP="006F3F28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</w:pPr>
            <w:r w:rsidRPr="00D72A0F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br/>
              <w:t xml:space="preserve">5. </w:t>
            </w:r>
            <w:r w:rsidR="00197B27" w:rsidRPr="00D72A0F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t>Results of our complaint</w:t>
            </w:r>
            <w:r w:rsidRPr="00D72A0F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br/>
            </w:r>
          </w:p>
          <w:sdt>
            <w:sdtPr>
              <w:rPr>
                <w:rFonts w:ascii="Arial" w:hAnsi="Arial" w:cs="Arial"/>
                <w:noProof/>
                <w:sz w:val="24"/>
                <w:szCs w:val="24"/>
                <w:lang w:val="de-CH"/>
              </w:rPr>
              <w:id w:val="2113086952"/>
              <w:placeholder>
                <w:docPart w:val="9394D4BF0A2A4BA8B45ED483D441873F"/>
              </w:placeholder>
              <w:showingPlcHdr/>
              <w:text/>
            </w:sdtPr>
            <w:sdtEndPr/>
            <w:sdtContent>
              <w:p w14:paraId="0E3BC79F" w14:textId="43AA4328" w:rsidR="006F3F28" w:rsidRPr="007472F7" w:rsidRDefault="006F3F28" w:rsidP="006F3F28">
                <w:pPr>
                  <w:rPr>
                    <w:rFonts w:ascii="Arial" w:hAnsi="Arial" w:cs="Arial"/>
                    <w:noProof/>
                    <w:sz w:val="24"/>
                    <w:szCs w:val="24"/>
                    <w:lang w:val="de-CH"/>
                  </w:rPr>
                </w:pPr>
                <w:r w:rsidRPr="007472F7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sdtContent>
          </w:sdt>
        </w:tc>
      </w:tr>
      <w:tr w:rsidR="006F3F28" w:rsidRPr="00D72A0F" w14:paraId="1B6EB970" w14:textId="77777777" w:rsidTr="003E120B">
        <w:tc>
          <w:tcPr>
            <w:tcW w:w="5000" w:type="pct"/>
            <w:gridSpan w:val="3"/>
            <w:vAlign w:val="bottom"/>
          </w:tcPr>
          <w:p w14:paraId="1109006C" w14:textId="5B6FD8EB" w:rsidR="0045257A" w:rsidRPr="00CB5807" w:rsidRDefault="006F3F28" w:rsidP="006F3F28">
            <w:pPr>
              <w:rPr>
                <w:rFonts w:ascii="Arial" w:hAnsi="Arial" w:cs="Arial"/>
                <w:noProof/>
                <w:sz w:val="24"/>
                <w:szCs w:val="24"/>
                <w:u w:val="single"/>
                <w:lang w:val="en-US"/>
              </w:rPr>
            </w:pPr>
            <w:r w:rsidRPr="00D72A0F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en-US"/>
              </w:rPr>
              <w:br/>
            </w:r>
            <w:r w:rsidRPr="00CB5807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en-US"/>
              </w:rPr>
              <w:t xml:space="preserve">6. </w:t>
            </w:r>
            <w:r w:rsidR="009166E4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en-US"/>
              </w:rPr>
              <w:t>Reasons for denying our request</w:t>
            </w:r>
            <w:r w:rsidR="0045257A" w:rsidRPr="00CB5807">
              <w:rPr>
                <w:rFonts w:ascii="Arial" w:hAnsi="Arial" w:cs="Arial"/>
                <w:noProof/>
                <w:sz w:val="24"/>
                <w:szCs w:val="24"/>
                <w:u w:val="single"/>
                <w:lang w:val="en-US"/>
              </w:rPr>
              <w:br/>
            </w:r>
          </w:p>
          <w:sdt>
            <w:sdtPr>
              <w:rPr>
                <w:rFonts w:ascii="Arial" w:hAnsi="Arial" w:cs="Arial"/>
                <w:noProof/>
                <w:sz w:val="24"/>
                <w:szCs w:val="24"/>
                <w:u w:val="single"/>
                <w:lang w:val="de-CH"/>
              </w:rPr>
              <w:id w:val="1981342040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7C2B126C" w14:textId="311AB37A" w:rsidR="0045257A" w:rsidRPr="0045257A" w:rsidRDefault="0045257A" w:rsidP="006F3F28">
                <w:pPr>
                  <w:rPr>
                    <w:rFonts w:ascii="Arial" w:hAnsi="Arial" w:cs="Arial"/>
                    <w:noProof/>
                    <w:sz w:val="24"/>
                    <w:szCs w:val="24"/>
                    <w:u w:val="single"/>
                    <w:lang w:val="de-CH"/>
                  </w:rPr>
                </w:pPr>
                <w:r w:rsidRPr="0045257A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sdtContent>
          </w:sdt>
        </w:tc>
      </w:tr>
      <w:tr w:rsidR="006F3F28" w:rsidRPr="00D72A0F" w14:paraId="044D0612" w14:textId="77777777" w:rsidTr="003E120B">
        <w:trPr>
          <w:trHeight w:val="1626"/>
        </w:trPr>
        <w:tc>
          <w:tcPr>
            <w:tcW w:w="5000" w:type="pct"/>
            <w:gridSpan w:val="3"/>
            <w:vAlign w:val="bottom"/>
          </w:tcPr>
          <w:p w14:paraId="14732E97" w14:textId="41C764B6" w:rsidR="006F3F28" w:rsidRPr="009166E4" w:rsidRDefault="006F3F28" w:rsidP="006F3F28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9166E4">
              <w:rPr>
                <w:rFonts w:ascii="Arial" w:hAnsi="Arial" w:cs="Arial"/>
                <w:b/>
                <w:sz w:val="24"/>
                <w:szCs w:val="24"/>
                <w:lang w:val="en-US"/>
              </w:rPr>
              <w:t>7.</w:t>
            </w:r>
            <w:r w:rsidR="009166E4" w:rsidRPr="009166E4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r w:rsidR="009166E4" w:rsidRPr="006B73A4"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  <w:lang w:val="en-US"/>
              </w:rPr>
              <w:t>*All relevant documents to be sent in, copies only!</w:t>
            </w:r>
            <w:r w:rsidR="009166E4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9166E4" w:rsidRPr="006B73A4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(i.e. confirmation / invoice / itinerary</w:t>
            </w:r>
            <w:r w:rsidR="006B73A4" w:rsidRPr="006B73A4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 xml:space="preserve"> / reports / fotos)</w:t>
            </w:r>
            <w:r w:rsidRPr="009166E4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r w:rsidR="004B068B">
              <w:rPr>
                <w:rFonts w:ascii="Arial" w:hAnsi="Arial" w:cs="Arial"/>
                <w:b/>
                <w:sz w:val="24"/>
                <w:szCs w:val="24"/>
                <w:lang w:val="en-US"/>
              </w:rPr>
              <w:br/>
            </w:r>
            <w:r w:rsidR="004B068B">
              <w:rPr>
                <w:rFonts w:ascii="Arial" w:hAnsi="Arial" w:cs="Arial"/>
                <w:bCs/>
                <w:sz w:val="24"/>
                <w:szCs w:val="24"/>
                <w:lang w:val="en-US"/>
              </w:rPr>
              <w:t>If the file is incomplete we cannot enter in a mediation!</w:t>
            </w:r>
          </w:p>
          <w:p w14:paraId="05E38409" w14:textId="59CBEE22" w:rsidR="006F3F28" w:rsidRPr="009A5C05" w:rsidRDefault="009A5C05" w:rsidP="006F3F28">
            <w:pPr>
              <w:rPr>
                <w:rFonts w:ascii="Arial" w:hAnsi="Arial" w:cs="Arial"/>
                <w:b/>
                <w:i/>
                <w:color w:val="FF0000"/>
                <w:sz w:val="22"/>
                <w:szCs w:val="22"/>
                <w:lang w:val="en-US"/>
              </w:rPr>
            </w:pPr>
            <w:r w:rsidRPr="009A5C05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By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completing and submitting this form, I agree to the Privacy Policy of the Ombudsman of the Swiss Travel Industry.</w:t>
            </w:r>
          </w:p>
        </w:tc>
      </w:tr>
      <w:tr w:rsidR="006F3F28" w:rsidRPr="00D72A0F" w14:paraId="2BCEA857" w14:textId="77777777" w:rsidTr="003E120B">
        <w:trPr>
          <w:trHeight w:val="211"/>
        </w:trPr>
        <w:tc>
          <w:tcPr>
            <w:tcW w:w="5000" w:type="pct"/>
            <w:gridSpan w:val="3"/>
            <w:vAlign w:val="bottom"/>
          </w:tcPr>
          <w:sdt>
            <w:sdtPr>
              <w:rPr>
                <w:rFonts w:ascii="Arial" w:hAnsi="Arial" w:cs="Arial"/>
                <w:bCs/>
                <w:sz w:val="22"/>
                <w:szCs w:val="22"/>
                <w:lang w:val="de-CH"/>
              </w:rPr>
              <w:id w:val="-1857424855"/>
              <w:placeholder>
                <w:docPart w:val="9394D4BF0A2A4BA8B45ED483D441873F"/>
              </w:placeholder>
              <w:showingPlcHdr/>
              <w:text/>
            </w:sdtPr>
            <w:sdtEndPr/>
            <w:sdtContent>
              <w:p w14:paraId="42F8A09F" w14:textId="77777777" w:rsidR="006F3F28" w:rsidRDefault="006F3F28" w:rsidP="006F3F28">
                <w:pPr>
                  <w:rPr>
                    <w:rFonts w:ascii="Arial" w:hAnsi="Arial" w:cs="Arial"/>
                    <w:bCs/>
                    <w:sz w:val="22"/>
                    <w:szCs w:val="22"/>
                    <w:lang w:val="de-CH"/>
                  </w:rPr>
                </w:pPr>
                <w:r w:rsidRPr="00EA0000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sdtContent>
          </w:sdt>
          <w:p w14:paraId="1AF45E34" w14:textId="3E57F1C6" w:rsidR="00CF1386" w:rsidRPr="005179F1" w:rsidRDefault="00CF1386" w:rsidP="006F3F28">
            <w:pPr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</w:tr>
      <w:tr w:rsidR="006F3F28" w:rsidRPr="006B0057" w14:paraId="7921989A" w14:textId="77777777" w:rsidTr="003E120B">
        <w:trPr>
          <w:trHeight w:val="211"/>
        </w:trPr>
        <w:tc>
          <w:tcPr>
            <w:tcW w:w="2567" w:type="pct"/>
            <w:gridSpan w:val="2"/>
            <w:vAlign w:val="bottom"/>
          </w:tcPr>
          <w:p w14:paraId="45EF6833" w14:textId="36C2E942" w:rsidR="006F3F28" w:rsidRDefault="009A5C05" w:rsidP="006F3F28">
            <w:pPr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CH"/>
              </w:rPr>
              <w:t>City, date</w:t>
            </w:r>
            <w:r w:rsidR="006F3F28">
              <w:rPr>
                <w:rFonts w:ascii="Arial" w:hAnsi="Arial" w:cs="Arial"/>
                <w:bCs/>
                <w:sz w:val="22"/>
                <w:szCs w:val="22"/>
                <w:lang w:val="de-CH"/>
              </w:rPr>
              <w:t xml:space="preserve"> ___________________________</w:t>
            </w:r>
          </w:p>
        </w:tc>
        <w:tc>
          <w:tcPr>
            <w:tcW w:w="2433" w:type="pct"/>
            <w:vAlign w:val="bottom"/>
          </w:tcPr>
          <w:p w14:paraId="70C2B834" w14:textId="5835EB12" w:rsidR="006F3F28" w:rsidRDefault="009A5C05" w:rsidP="006F3F28">
            <w:pPr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CH"/>
              </w:rPr>
              <w:t>Signature</w:t>
            </w:r>
            <w:r w:rsidR="00C66437">
              <w:rPr>
                <w:rFonts w:ascii="Arial" w:hAnsi="Arial" w:cs="Arial"/>
                <w:bCs/>
                <w:sz w:val="22"/>
                <w:szCs w:val="22"/>
                <w:lang w:val="de-CH"/>
              </w:rPr>
              <w:t xml:space="preserve"> </w:t>
            </w:r>
            <w:r w:rsidR="006F3F28">
              <w:rPr>
                <w:rFonts w:ascii="Arial" w:hAnsi="Arial" w:cs="Arial"/>
                <w:bCs/>
                <w:sz w:val="22"/>
                <w:szCs w:val="22"/>
                <w:lang w:val="de-CH"/>
              </w:rPr>
              <w:t>__________________________</w:t>
            </w:r>
          </w:p>
        </w:tc>
      </w:tr>
    </w:tbl>
    <w:p w14:paraId="03D348CF" w14:textId="77777777" w:rsidR="000172E5" w:rsidRPr="00DB0CAE" w:rsidRDefault="000172E5" w:rsidP="00271DA4">
      <w:pPr>
        <w:rPr>
          <w:rFonts w:ascii="Arial" w:hAnsi="Arial" w:cs="Arial"/>
          <w:noProof/>
          <w:sz w:val="22"/>
          <w:szCs w:val="22"/>
          <w:lang w:val="de-CH"/>
        </w:rPr>
      </w:pPr>
    </w:p>
    <w:sectPr w:rsidR="000172E5" w:rsidRPr="00DB0CAE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6521E" w14:textId="77777777" w:rsidR="00E01797" w:rsidRDefault="00E01797" w:rsidP="000172E5">
      <w:pPr>
        <w:spacing w:after="0" w:line="240" w:lineRule="auto"/>
      </w:pPr>
      <w:r>
        <w:separator/>
      </w:r>
    </w:p>
  </w:endnote>
  <w:endnote w:type="continuationSeparator" w:id="0">
    <w:p w14:paraId="737E6593" w14:textId="77777777" w:rsidR="00E01797" w:rsidRDefault="00E01797" w:rsidP="000172E5">
      <w:pPr>
        <w:spacing w:after="0" w:line="240" w:lineRule="auto"/>
      </w:pPr>
      <w:r>
        <w:continuationSeparator/>
      </w:r>
    </w:p>
  </w:endnote>
  <w:endnote w:type="continuationNotice" w:id="1">
    <w:p w14:paraId="01182244" w14:textId="77777777" w:rsidR="00E01797" w:rsidRDefault="00E0179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F17EDE-F9D3-4801-B3D1-6C6279BEC104}"/>
    <w:embedBold r:id="rId2" w:fontKey="{BED2645A-9DEE-4200-91BD-CEA52BC5CEBB}"/>
    <w:embedItalic r:id="rId3" w:fontKey="{3701C4F8-FAA5-4CB8-A875-8FBBC11E78CC}"/>
    <w:embedBoldItalic r:id="rId4" w:fontKey="{85CD4495-FDD1-40B5-9FE6-7331DC1EB63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7B4C8A6-CE96-4AA1-AC3C-701771F5FF92}"/>
    <w:embedBold r:id="rId6" w:fontKey="{9FAA10EC-7248-454A-84A4-75E93DC67C6F}"/>
    <w:embedItalic r:id="rId7" w:fontKey="{10828D9D-7CF6-4B55-9F3F-19F68F7AE52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5C811995-BDA4-40BA-834E-89DCCA8313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672DE7F-E190-44F2-8676-1A280788A6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E5441" w14:textId="5D901523" w:rsidR="00DD4970" w:rsidRPr="00D723DE" w:rsidRDefault="00212BFC">
    <w:pPr>
      <w:pStyle w:val="Fuzeile"/>
      <w:jc w:val="center"/>
      <w:rPr>
        <w:rFonts w:ascii="Arial" w:hAnsi="Arial" w:cs="Arial"/>
        <w:lang w:val="en-US"/>
      </w:rPr>
    </w:pPr>
    <w:r>
      <w:rPr>
        <w:rFonts w:ascii="Arial" w:hAnsi="Arial" w:cs="Arial"/>
        <w:lang w:val="en-US"/>
      </w:rPr>
      <w:t>Complaint Form – request for assistance</w:t>
    </w:r>
    <w:r w:rsidR="00DD4970" w:rsidRPr="00D723DE">
      <w:rPr>
        <w:rFonts w:ascii="Arial" w:hAnsi="Arial" w:cs="Arial"/>
        <w:lang w:val="en-US"/>
      </w:rPr>
      <w:tab/>
    </w:r>
    <w:r w:rsidR="00DD4970" w:rsidRPr="00D723DE">
      <w:rPr>
        <w:rFonts w:ascii="Arial" w:hAnsi="Arial" w:cs="Arial"/>
        <w:lang w:val="en-US"/>
      </w:rPr>
      <w:tab/>
    </w:r>
    <w:r w:rsidR="00D723DE" w:rsidRPr="00D723DE">
      <w:rPr>
        <w:rFonts w:ascii="Arial" w:hAnsi="Arial" w:cs="Arial"/>
        <w:lang w:val="en-US"/>
      </w:rPr>
      <w:t>pag</w:t>
    </w:r>
    <w:r>
      <w:rPr>
        <w:rFonts w:ascii="Arial" w:hAnsi="Arial" w:cs="Arial"/>
        <w:lang w:val="en-US"/>
      </w:rPr>
      <w:t>e</w:t>
    </w:r>
    <w:r w:rsidR="00DD4970" w:rsidRPr="00D723DE">
      <w:rPr>
        <w:rFonts w:ascii="Arial" w:hAnsi="Arial" w:cs="Arial"/>
        <w:lang w:val="en-US"/>
      </w:rPr>
      <w:t xml:space="preserve"> </w:t>
    </w:r>
    <w:sdt>
      <w:sdtPr>
        <w:rPr>
          <w:rFonts w:ascii="Arial" w:hAnsi="Arial" w:cs="Arial"/>
        </w:rPr>
        <w:id w:val="894009198"/>
        <w:docPartObj>
          <w:docPartGallery w:val="Page Numbers (Bottom of Page)"/>
          <w:docPartUnique/>
        </w:docPartObj>
      </w:sdtPr>
      <w:sdtEndPr/>
      <w:sdtContent>
        <w:r w:rsidR="00DD4970" w:rsidRPr="00DD4970">
          <w:rPr>
            <w:rFonts w:ascii="Arial" w:hAnsi="Arial" w:cs="Arial"/>
          </w:rPr>
          <w:fldChar w:fldCharType="begin"/>
        </w:r>
        <w:r w:rsidR="00DD4970" w:rsidRPr="00D723DE">
          <w:rPr>
            <w:rFonts w:ascii="Arial" w:hAnsi="Arial" w:cs="Arial"/>
            <w:lang w:val="en-US"/>
          </w:rPr>
          <w:instrText>PAGE   \* MERGEFORMAT</w:instrText>
        </w:r>
        <w:r w:rsidR="00DD4970" w:rsidRPr="00DD4970">
          <w:rPr>
            <w:rFonts w:ascii="Arial" w:hAnsi="Arial" w:cs="Arial"/>
          </w:rPr>
          <w:fldChar w:fldCharType="separate"/>
        </w:r>
        <w:r w:rsidR="00DD4970" w:rsidRPr="00D723DE">
          <w:rPr>
            <w:rFonts w:ascii="Arial" w:hAnsi="Arial" w:cs="Arial"/>
            <w:lang w:val="en-US"/>
          </w:rPr>
          <w:t>2</w:t>
        </w:r>
        <w:r w:rsidR="00DD4970" w:rsidRPr="00DD4970">
          <w:rPr>
            <w:rFonts w:ascii="Arial" w:hAnsi="Arial" w:cs="Arial"/>
          </w:rPr>
          <w:fldChar w:fldCharType="end"/>
        </w:r>
      </w:sdtContent>
    </w:sdt>
    <w:r w:rsidR="00D723DE">
      <w:rPr>
        <w:rFonts w:ascii="Arial" w:hAnsi="Arial" w:cs="Arial"/>
        <w:lang w:val="en-US"/>
      </w:rPr>
      <w:t>/</w:t>
    </w:r>
    <w:r w:rsidR="00DD4970" w:rsidRPr="00D723DE">
      <w:rPr>
        <w:rFonts w:ascii="Arial" w:hAnsi="Arial" w:cs="Arial"/>
        <w:lang w:val="en-US"/>
      </w:rPr>
      <w:t>2</w:t>
    </w:r>
    <w:r w:rsidR="00D723DE">
      <w:rPr>
        <w:rFonts w:ascii="Arial" w:hAnsi="Arial" w:cs="Arial"/>
        <w:lang w:val="en-US"/>
      </w:rPr>
      <w:t>.</w:t>
    </w:r>
  </w:p>
  <w:p w14:paraId="035EF79C" w14:textId="77777777" w:rsidR="006145D8" w:rsidRPr="00D723DE" w:rsidRDefault="006145D8" w:rsidP="00637200">
    <w:pPr>
      <w:pStyle w:val="Fuzeile"/>
      <w:rPr>
        <w:rFonts w:ascii="Arial" w:hAnsi="Arial" w:cs="Arial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8EEB6" w14:textId="77777777" w:rsidR="00E01797" w:rsidRDefault="00E01797" w:rsidP="000172E5">
      <w:pPr>
        <w:spacing w:after="0" w:line="240" w:lineRule="auto"/>
      </w:pPr>
      <w:r>
        <w:separator/>
      </w:r>
    </w:p>
  </w:footnote>
  <w:footnote w:type="continuationSeparator" w:id="0">
    <w:p w14:paraId="3F7773C3" w14:textId="77777777" w:rsidR="00E01797" w:rsidRDefault="00E01797" w:rsidP="000172E5">
      <w:pPr>
        <w:spacing w:after="0" w:line="240" w:lineRule="auto"/>
      </w:pPr>
      <w:r>
        <w:continuationSeparator/>
      </w:r>
    </w:p>
  </w:footnote>
  <w:footnote w:type="continuationNotice" w:id="1">
    <w:p w14:paraId="0BE82193" w14:textId="77777777" w:rsidR="00E01797" w:rsidRDefault="00E0179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789"/>
      <w:gridCol w:w="237"/>
    </w:tblGrid>
    <w:tr w:rsidR="00B337A2" w:rsidRPr="00D72A0F" w14:paraId="076A29B7" w14:textId="77777777" w:rsidTr="00F25101">
      <w:trPr>
        <w:trHeight w:val="990"/>
      </w:trPr>
      <w:tc>
        <w:tcPr>
          <w:tcW w:w="8789" w:type="dxa"/>
          <w:vAlign w:val="center"/>
        </w:tcPr>
        <w:p w14:paraId="0D244BFB" w14:textId="59F4146F" w:rsidR="00B337A2" w:rsidRPr="00B74503" w:rsidRDefault="00E714FC" w:rsidP="00106932">
          <w:pPr>
            <w:pStyle w:val="berschrift1"/>
            <w:pBdr>
              <w:top w:val="single" w:sz="4" w:space="6" w:color="auto"/>
              <w:left w:val="single" w:sz="4" w:space="0" w:color="auto"/>
              <w:bottom w:val="single" w:sz="4" w:space="7" w:color="auto"/>
              <w:right w:val="single" w:sz="4" w:space="4" w:color="auto"/>
            </w:pBdr>
            <w:ind w:right="72"/>
            <w:jc w:val="center"/>
            <w:rPr>
              <w:rFonts w:ascii="Arial" w:hAnsi="Arial" w:cs="Arial"/>
              <w:b w:val="0"/>
              <w:bCs/>
              <w:sz w:val="24"/>
              <w:szCs w:val="24"/>
              <w:lang w:val="en-US"/>
            </w:rPr>
          </w:pPr>
          <w:r w:rsidRPr="00B74503">
            <w:rPr>
              <w:rFonts w:ascii="Arial" w:hAnsi="Arial" w:cs="Arial"/>
              <w:b w:val="0"/>
              <w:bCs/>
              <w:sz w:val="24"/>
              <w:szCs w:val="24"/>
              <w:lang w:val="en-US"/>
            </w:rPr>
            <w:t xml:space="preserve">Complaint Form – request for the </w:t>
          </w:r>
          <w:r w:rsidR="00B74503" w:rsidRPr="00B74503">
            <w:rPr>
              <w:rFonts w:ascii="Arial" w:hAnsi="Arial" w:cs="Arial"/>
              <w:b w:val="0"/>
              <w:bCs/>
              <w:sz w:val="24"/>
              <w:szCs w:val="24"/>
              <w:lang w:val="en-US"/>
            </w:rPr>
            <w:t>Ombudsman’s assistance</w:t>
          </w:r>
          <w:r w:rsidR="00FF6ADA" w:rsidRPr="00B74503">
            <w:rPr>
              <w:rFonts w:ascii="Arial" w:hAnsi="Arial" w:cs="Arial"/>
              <w:b w:val="0"/>
              <w:bCs/>
              <w:sz w:val="24"/>
              <w:szCs w:val="24"/>
              <w:lang w:val="en-US"/>
            </w:rPr>
            <w:t xml:space="preserve"> </w:t>
          </w:r>
        </w:p>
      </w:tc>
      <w:tc>
        <w:tcPr>
          <w:tcW w:w="237" w:type="dxa"/>
          <w:vAlign w:val="center"/>
        </w:tcPr>
        <w:p w14:paraId="448397FA" w14:textId="77E37FF6" w:rsidR="00B337A2" w:rsidRPr="00B74503" w:rsidRDefault="00B337A2" w:rsidP="00F25101">
          <w:pPr>
            <w:pStyle w:val="Kopfzeile"/>
            <w:rPr>
              <w:lang w:val="en-US"/>
            </w:rPr>
          </w:pPr>
        </w:p>
      </w:tc>
    </w:tr>
  </w:tbl>
  <w:p w14:paraId="0ECF076F" w14:textId="4AF90C55" w:rsidR="000172E5" w:rsidRPr="00B74503" w:rsidRDefault="000172E5" w:rsidP="00311D4F">
    <w:pPr>
      <w:pStyle w:val="KeinLeerraum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42599907">
    <w:abstractNumId w:val="11"/>
  </w:num>
  <w:num w:numId="2" w16cid:durableId="1543252976">
    <w:abstractNumId w:val="7"/>
  </w:num>
  <w:num w:numId="3" w16cid:durableId="615793345">
    <w:abstractNumId w:val="15"/>
  </w:num>
  <w:num w:numId="4" w16cid:durableId="1771271339">
    <w:abstractNumId w:val="12"/>
  </w:num>
  <w:num w:numId="5" w16cid:durableId="982928257">
    <w:abstractNumId w:val="13"/>
  </w:num>
  <w:num w:numId="6" w16cid:durableId="816605088">
    <w:abstractNumId w:val="19"/>
  </w:num>
  <w:num w:numId="7" w16cid:durableId="2072269472">
    <w:abstractNumId w:val="6"/>
  </w:num>
  <w:num w:numId="8" w16cid:durableId="634795781">
    <w:abstractNumId w:val="10"/>
  </w:num>
  <w:num w:numId="9" w16cid:durableId="1119835323">
    <w:abstractNumId w:val="17"/>
  </w:num>
  <w:num w:numId="10" w16cid:durableId="1450204357">
    <w:abstractNumId w:val="1"/>
  </w:num>
  <w:num w:numId="11" w16cid:durableId="980891437">
    <w:abstractNumId w:val="5"/>
  </w:num>
  <w:num w:numId="12" w16cid:durableId="1741559500">
    <w:abstractNumId w:val="0"/>
  </w:num>
  <w:num w:numId="13" w16cid:durableId="1448423802">
    <w:abstractNumId w:val="2"/>
  </w:num>
  <w:num w:numId="14" w16cid:durableId="925725507">
    <w:abstractNumId w:val="9"/>
  </w:num>
  <w:num w:numId="15" w16cid:durableId="1266614361">
    <w:abstractNumId w:val="8"/>
  </w:num>
  <w:num w:numId="16" w16cid:durableId="824590879">
    <w:abstractNumId w:val="16"/>
  </w:num>
  <w:num w:numId="17" w16cid:durableId="650911170">
    <w:abstractNumId w:val="3"/>
  </w:num>
  <w:num w:numId="18" w16cid:durableId="1674457707">
    <w:abstractNumId w:val="21"/>
  </w:num>
  <w:num w:numId="19" w16cid:durableId="857618999">
    <w:abstractNumId w:val="18"/>
  </w:num>
  <w:num w:numId="20" w16cid:durableId="607127668">
    <w:abstractNumId w:val="14"/>
  </w:num>
  <w:num w:numId="21" w16cid:durableId="737824844">
    <w:abstractNumId w:val="20"/>
  </w:num>
  <w:num w:numId="22" w16cid:durableId="57829324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6Q7RptMR2NsWu0/1gJZzrT2KUTqMxEniZuMOeh1/f4TQvB2UzAnRvCbTKJR3xJIn+gZ0sgUY0eba+Vvccl8eAA==" w:salt="xsrjhTEudljXOn0tO6+CW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101"/>
    <w:rsid w:val="000172E5"/>
    <w:rsid w:val="000261C6"/>
    <w:rsid w:val="00052382"/>
    <w:rsid w:val="00056BE9"/>
    <w:rsid w:val="0006568A"/>
    <w:rsid w:val="0007016E"/>
    <w:rsid w:val="00076F0F"/>
    <w:rsid w:val="00084253"/>
    <w:rsid w:val="00094F4F"/>
    <w:rsid w:val="00097910"/>
    <w:rsid w:val="000B61D6"/>
    <w:rsid w:val="000D1F49"/>
    <w:rsid w:val="00106441"/>
    <w:rsid w:val="00106932"/>
    <w:rsid w:val="00151E3E"/>
    <w:rsid w:val="00165D73"/>
    <w:rsid w:val="00166E20"/>
    <w:rsid w:val="001727CA"/>
    <w:rsid w:val="001800AB"/>
    <w:rsid w:val="00197B27"/>
    <w:rsid w:val="001A0C32"/>
    <w:rsid w:val="001D2582"/>
    <w:rsid w:val="001E2352"/>
    <w:rsid w:val="001F0765"/>
    <w:rsid w:val="001F3379"/>
    <w:rsid w:val="00201A50"/>
    <w:rsid w:val="00212BFC"/>
    <w:rsid w:val="002140D3"/>
    <w:rsid w:val="0022052B"/>
    <w:rsid w:val="00233666"/>
    <w:rsid w:val="00234194"/>
    <w:rsid w:val="002657E2"/>
    <w:rsid w:val="00271DA4"/>
    <w:rsid w:val="0029425A"/>
    <w:rsid w:val="002A1D27"/>
    <w:rsid w:val="002C44A2"/>
    <w:rsid w:val="002C56E6"/>
    <w:rsid w:val="002F79EC"/>
    <w:rsid w:val="00303A81"/>
    <w:rsid w:val="003119AD"/>
    <w:rsid w:val="00311D4F"/>
    <w:rsid w:val="003162B2"/>
    <w:rsid w:val="0032036B"/>
    <w:rsid w:val="00335621"/>
    <w:rsid w:val="0034390E"/>
    <w:rsid w:val="00344849"/>
    <w:rsid w:val="00361E11"/>
    <w:rsid w:val="00371FBB"/>
    <w:rsid w:val="003769BA"/>
    <w:rsid w:val="00382DCE"/>
    <w:rsid w:val="00387990"/>
    <w:rsid w:val="00397261"/>
    <w:rsid w:val="003E120B"/>
    <w:rsid w:val="003E429A"/>
    <w:rsid w:val="003F0847"/>
    <w:rsid w:val="0040090B"/>
    <w:rsid w:val="004037D0"/>
    <w:rsid w:val="004103F8"/>
    <w:rsid w:val="00411CD3"/>
    <w:rsid w:val="004173F3"/>
    <w:rsid w:val="0042282F"/>
    <w:rsid w:val="0045257A"/>
    <w:rsid w:val="0046302A"/>
    <w:rsid w:val="00471819"/>
    <w:rsid w:val="00487D2D"/>
    <w:rsid w:val="00492422"/>
    <w:rsid w:val="004961FB"/>
    <w:rsid w:val="004A3302"/>
    <w:rsid w:val="004B068B"/>
    <w:rsid w:val="004D5D62"/>
    <w:rsid w:val="004F40FF"/>
    <w:rsid w:val="00500FE6"/>
    <w:rsid w:val="00502E9C"/>
    <w:rsid w:val="005112D0"/>
    <w:rsid w:val="00515EC9"/>
    <w:rsid w:val="005179F1"/>
    <w:rsid w:val="00521275"/>
    <w:rsid w:val="00570469"/>
    <w:rsid w:val="00572E9E"/>
    <w:rsid w:val="00577E06"/>
    <w:rsid w:val="00583334"/>
    <w:rsid w:val="005A3B01"/>
    <w:rsid w:val="005A3BF7"/>
    <w:rsid w:val="005B3E24"/>
    <w:rsid w:val="005E05DC"/>
    <w:rsid w:val="005E2A89"/>
    <w:rsid w:val="005F2035"/>
    <w:rsid w:val="005F5932"/>
    <w:rsid w:val="005F7990"/>
    <w:rsid w:val="00606C7E"/>
    <w:rsid w:val="006145D8"/>
    <w:rsid w:val="006175B4"/>
    <w:rsid w:val="00622A24"/>
    <w:rsid w:val="00636A48"/>
    <w:rsid w:val="00637200"/>
    <w:rsid w:val="0063739C"/>
    <w:rsid w:val="00645EE0"/>
    <w:rsid w:val="0065009E"/>
    <w:rsid w:val="00671329"/>
    <w:rsid w:val="0069056A"/>
    <w:rsid w:val="006B0057"/>
    <w:rsid w:val="006B73A4"/>
    <w:rsid w:val="006B7C01"/>
    <w:rsid w:val="006D5054"/>
    <w:rsid w:val="006E16D7"/>
    <w:rsid w:val="006F3F28"/>
    <w:rsid w:val="007001D3"/>
    <w:rsid w:val="0070349B"/>
    <w:rsid w:val="007147D7"/>
    <w:rsid w:val="00725FD7"/>
    <w:rsid w:val="007472F7"/>
    <w:rsid w:val="00747645"/>
    <w:rsid w:val="00763D3B"/>
    <w:rsid w:val="00767B1A"/>
    <w:rsid w:val="00770F25"/>
    <w:rsid w:val="00777BC4"/>
    <w:rsid w:val="00795695"/>
    <w:rsid w:val="007A35A8"/>
    <w:rsid w:val="007B0A85"/>
    <w:rsid w:val="007C6A52"/>
    <w:rsid w:val="007F41D2"/>
    <w:rsid w:val="0082043E"/>
    <w:rsid w:val="008204B5"/>
    <w:rsid w:val="008207FE"/>
    <w:rsid w:val="00822372"/>
    <w:rsid w:val="008329B0"/>
    <w:rsid w:val="00846B76"/>
    <w:rsid w:val="0086188F"/>
    <w:rsid w:val="00866B56"/>
    <w:rsid w:val="0086797B"/>
    <w:rsid w:val="008A6F1B"/>
    <w:rsid w:val="008A737D"/>
    <w:rsid w:val="008E203A"/>
    <w:rsid w:val="008F09D8"/>
    <w:rsid w:val="008F1932"/>
    <w:rsid w:val="008F2AF6"/>
    <w:rsid w:val="0091229C"/>
    <w:rsid w:val="009149C2"/>
    <w:rsid w:val="00914E4E"/>
    <w:rsid w:val="009166E4"/>
    <w:rsid w:val="00940E73"/>
    <w:rsid w:val="00962C9A"/>
    <w:rsid w:val="0096746E"/>
    <w:rsid w:val="0098597D"/>
    <w:rsid w:val="009A45DD"/>
    <w:rsid w:val="009A55F5"/>
    <w:rsid w:val="009A5C05"/>
    <w:rsid w:val="009C327E"/>
    <w:rsid w:val="009D4D08"/>
    <w:rsid w:val="009E036B"/>
    <w:rsid w:val="009F619A"/>
    <w:rsid w:val="009F6DDE"/>
    <w:rsid w:val="00A17BC1"/>
    <w:rsid w:val="00A2049B"/>
    <w:rsid w:val="00A33D73"/>
    <w:rsid w:val="00A370A8"/>
    <w:rsid w:val="00A573CA"/>
    <w:rsid w:val="00A65FF4"/>
    <w:rsid w:val="00A6654A"/>
    <w:rsid w:val="00A7320D"/>
    <w:rsid w:val="00A81915"/>
    <w:rsid w:val="00AB2C31"/>
    <w:rsid w:val="00AC1ACE"/>
    <w:rsid w:val="00B1479E"/>
    <w:rsid w:val="00B337A2"/>
    <w:rsid w:val="00B458B9"/>
    <w:rsid w:val="00B74503"/>
    <w:rsid w:val="00B75FBD"/>
    <w:rsid w:val="00B772FF"/>
    <w:rsid w:val="00BA36E9"/>
    <w:rsid w:val="00BC197A"/>
    <w:rsid w:val="00BD4753"/>
    <w:rsid w:val="00BD5CB1"/>
    <w:rsid w:val="00BE62EE"/>
    <w:rsid w:val="00C003BA"/>
    <w:rsid w:val="00C3531A"/>
    <w:rsid w:val="00C4602F"/>
    <w:rsid w:val="00C46878"/>
    <w:rsid w:val="00C6231D"/>
    <w:rsid w:val="00C6351C"/>
    <w:rsid w:val="00C66437"/>
    <w:rsid w:val="00C71004"/>
    <w:rsid w:val="00C953A1"/>
    <w:rsid w:val="00CA0A58"/>
    <w:rsid w:val="00CB1ACC"/>
    <w:rsid w:val="00CB4A51"/>
    <w:rsid w:val="00CB5807"/>
    <w:rsid w:val="00CC6E61"/>
    <w:rsid w:val="00CD134C"/>
    <w:rsid w:val="00CD4532"/>
    <w:rsid w:val="00CD47B0"/>
    <w:rsid w:val="00CE6104"/>
    <w:rsid w:val="00CE7918"/>
    <w:rsid w:val="00CF1386"/>
    <w:rsid w:val="00CF3812"/>
    <w:rsid w:val="00D16163"/>
    <w:rsid w:val="00D6438D"/>
    <w:rsid w:val="00D6494B"/>
    <w:rsid w:val="00D66D1F"/>
    <w:rsid w:val="00D723DE"/>
    <w:rsid w:val="00D72A0F"/>
    <w:rsid w:val="00D755AC"/>
    <w:rsid w:val="00DA4B59"/>
    <w:rsid w:val="00DB0CAE"/>
    <w:rsid w:val="00DB3FAD"/>
    <w:rsid w:val="00DC584F"/>
    <w:rsid w:val="00DC71EC"/>
    <w:rsid w:val="00DD191D"/>
    <w:rsid w:val="00DD4970"/>
    <w:rsid w:val="00DE3027"/>
    <w:rsid w:val="00E01797"/>
    <w:rsid w:val="00E04FA1"/>
    <w:rsid w:val="00E118DE"/>
    <w:rsid w:val="00E15FFF"/>
    <w:rsid w:val="00E47476"/>
    <w:rsid w:val="00E52B30"/>
    <w:rsid w:val="00E60012"/>
    <w:rsid w:val="00E61C09"/>
    <w:rsid w:val="00E714FC"/>
    <w:rsid w:val="00E76165"/>
    <w:rsid w:val="00EA0000"/>
    <w:rsid w:val="00EB3B58"/>
    <w:rsid w:val="00EB52B5"/>
    <w:rsid w:val="00EC7359"/>
    <w:rsid w:val="00EE3054"/>
    <w:rsid w:val="00F00606"/>
    <w:rsid w:val="00F01256"/>
    <w:rsid w:val="00F210CE"/>
    <w:rsid w:val="00F25101"/>
    <w:rsid w:val="00F34225"/>
    <w:rsid w:val="00F44F1B"/>
    <w:rsid w:val="00F52333"/>
    <w:rsid w:val="00F672E2"/>
    <w:rsid w:val="00F848BA"/>
    <w:rsid w:val="00F9572E"/>
    <w:rsid w:val="00FA7D7C"/>
    <w:rsid w:val="00FC7475"/>
    <w:rsid w:val="00FC7992"/>
    <w:rsid w:val="00FD5A90"/>
    <w:rsid w:val="00FE207A"/>
    <w:rsid w:val="00FE78A0"/>
    <w:rsid w:val="00FF054D"/>
    <w:rsid w:val="00FF47D8"/>
    <w:rsid w:val="00FF653A"/>
    <w:rsid w:val="00FF6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ADDB7D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637200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251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de-CH"/>
    </w:rPr>
  </w:style>
  <w:style w:type="paragraph" w:styleId="Listenabsatz">
    <w:name w:val="List Paragraph"/>
    <w:basedOn w:val="Standard"/>
    <w:uiPriority w:val="34"/>
    <w:semiHidden/>
    <w:qFormat/>
    <w:rsid w:val="00234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atia.kosec\AppData\Roaming\Microsoft\Templates\Mitgliedsantra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8F9237-135C-489A-ACEF-33E8AEE061CE}"/>
      </w:docPartPr>
      <w:docPartBody>
        <w:p w:rsidR="00B164A0" w:rsidRDefault="00C63197">
          <w:r w:rsidRPr="004E449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9E414C329DF49B39455F6331E6AFA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A89682-49E6-4E9B-B7C2-220D8F5023A3}"/>
      </w:docPartPr>
      <w:docPartBody>
        <w:p w:rsidR="00B164A0" w:rsidRDefault="00B164A0" w:rsidP="00B164A0">
          <w:pPr>
            <w:pStyle w:val="19E414C329DF49B39455F6331E6AFA5D"/>
          </w:pPr>
          <w:r w:rsidRPr="004E449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07D51D3ADE6442D9B6F3538D17C9D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0FB2F0-9597-4A52-8D1D-F6912FDE0E03}"/>
      </w:docPartPr>
      <w:docPartBody>
        <w:p w:rsidR="00B164A0" w:rsidRDefault="00B164A0" w:rsidP="00B164A0">
          <w:pPr>
            <w:pStyle w:val="807D51D3ADE6442D9B6F3538D17C9DEE"/>
          </w:pPr>
          <w:r w:rsidRPr="004E449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C0D70CCD6FB43F28FDB8CB5045DFE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24F750-952E-4566-9AA6-0119FC9E1A08}"/>
      </w:docPartPr>
      <w:docPartBody>
        <w:p w:rsidR="00B164A0" w:rsidRDefault="00B164A0" w:rsidP="00B164A0">
          <w:pPr>
            <w:pStyle w:val="7C0D70CCD6FB43F28FDB8CB5045DFEFF"/>
          </w:pPr>
          <w:r w:rsidRPr="004E449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E1CC3C478184F6A89E4E0D8C8AEF7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EFB3BF-52F8-438B-B25C-01186EDC43DA}"/>
      </w:docPartPr>
      <w:docPartBody>
        <w:p w:rsidR="00B164A0" w:rsidRDefault="00B164A0" w:rsidP="00B164A0">
          <w:pPr>
            <w:pStyle w:val="0E1CC3C478184F6A89E4E0D8C8AEF724"/>
          </w:pPr>
          <w:r w:rsidRPr="004E449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394D4BF0A2A4BA8B45ED483D44187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AEA89F-2895-4D45-8069-24E9B1E364D6}"/>
      </w:docPartPr>
      <w:docPartBody>
        <w:p w:rsidR="00B164A0" w:rsidRDefault="00B164A0" w:rsidP="00B164A0">
          <w:pPr>
            <w:pStyle w:val="9394D4BF0A2A4BA8B45ED483D441873F"/>
          </w:pPr>
          <w:r w:rsidRPr="004E449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5C5"/>
    <w:rsid w:val="000B00DE"/>
    <w:rsid w:val="001C120B"/>
    <w:rsid w:val="003835C5"/>
    <w:rsid w:val="005F0D15"/>
    <w:rsid w:val="00780B40"/>
    <w:rsid w:val="00B164A0"/>
    <w:rsid w:val="00C63197"/>
    <w:rsid w:val="00F3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CH" w:eastAsia="de-CH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rsid w:val="003835C5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fr-FR" w:eastAsia="en-US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3835C5"/>
    <w:rPr>
      <w:rFonts w:asciiTheme="majorHAnsi" w:eastAsiaTheme="minorHAnsi" w:hAnsiTheme="majorHAnsi"/>
      <w:b/>
      <w:kern w:val="0"/>
      <w:sz w:val="28"/>
      <w:szCs w:val="28"/>
      <w:lang w:val="fr-FR" w:eastAsia="en-US"/>
      <w14:ligatures w14:val="none"/>
    </w:rPr>
  </w:style>
  <w:style w:type="character" w:styleId="Platzhaltertext">
    <w:name w:val="Placeholder Text"/>
    <w:basedOn w:val="Absatz-Standardschriftart"/>
    <w:uiPriority w:val="99"/>
    <w:semiHidden/>
    <w:rsid w:val="00B164A0"/>
    <w:rPr>
      <w:color w:val="808080"/>
    </w:rPr>
  </w:style>
  <w:style w:type="paragraph" w:customStyle="1" w:styleId="19E414C329DF49B39455F6331E6AFA5D">
    <w:name w:val="19E414C329DF49B39455F6331E6AFA5D"/>
    <w:rsid w:val="00B164A0"/>
  </w:style>
  <w:style w:type="paragraph" w:customStyle="1" w:styleId="807D51D3ADE6442D9B6F3538D17C9DEE">
    <w:name w:val="807D51D3ADE6442D9B6F3538D17C9DEE"/>
    <w:rsid w:val="00B164A0"/>
  </w:style>
  <w:style w:type="paragraph" w:customStyle="1" w:styleId="7C0D70CCD6FB43F28FDB8CB5045DFEFF">
    <w:name w:val="7C0D70CCD6FB43F28FDB8CB5045DFEFF"/>
    <w:rsid w:val="00B164A0"/>
  </w:style>
  <w:style w:type="paragraph" w:customStyle="1" w:styleId="0E1CC3C478184F6A89E4E0D8C8AEF724">
    <w:name w:val="0E1CC3C478184F6A89E4E0D8C8AEF724"/>
    <w:rsid w:val="00B164A0"/>
  </w:style>
  <w:style w:type="paragraph" w:customStyle="1" w:styleId="9394D4BF0A2A4BA8B45ED483D441873F">
    <w:name w:val="9394D4BF0A2A4BA8B45ED483D441873F"/>
    <w:rsid w:val="00B164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EFD6171FA2D2469F59015908BD032E" ma:contentTypeVersion="11" ma:contentTypeDescription="Create a new document." ma:contentTypeScope="" ma:versionID="e105367d600e2354f3dc92c6f07ee382">
  <xsd:schema xmlns:xsd="http://www.w3.org/2001/XMLSchema" xmlns:xs="http://www.w3.org/2001/XMLSchema" xmlns:p="http://schemas.microsoft.com/office/2006/metadata/properties" xmlns:ns2="806d6988-ebef-4f69-a755-b481e6d73b82" xmlns:ns3="a81871ab-123e-43b8-ab59-52ffc31a2a89" targetNamespace="http://schemas.microsoft.com/office/2006/metadata/properties" ma:root="true" ma:fieldsID="f30aad0874add2275c95b44f46b22aab" ns2:_="" ns3:_="">
    <xsd:import namespace="806d6988-ebef-4f69-a755-b481e6d73b82"/>
    <xsd:import namespace="a81871ab-123e-43b8-ab59-52ffc31a2a8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6d6988-ebef-4f69-a755-b481e6d73b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aa0ba39-3d9a-4526-9990-cd15cabc36de}" ma:internalName="TaxCatchAll" ma:showField="CatchAllData" ma:web="806d6988-ebef-4f69-a755-b481e6d73b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871ab-123e-43b8-ab59-52ffc31a2a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74eed9-f9a6-4e3c-add4-4550914176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06d6988-ebef-4f69-a755-b481e6d73b82" xsi:nil="true"/>
    <lcf76f155ced4ddcb4097134ff3c332f xmlns="a81871ab-123e-43b8-ab59-52ffc31a2a8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1C21B6-3204-435B-B7F7-476CAD66FA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6d6988-ebef-4f69-a755-b481e6d73b82"/>
    <ds:schemaRef ds:uri="a81871ab-123e-43b8-ab59-52ffc31a2a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806d6988-ebef-4f69-a755-b481e6d73b82"/>
    <ds:schemaRef ds:uri="a81871ab-123e-43b8-ab59-52ffc31a2a89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Mitgliedsantrag.dotx</Template>
  <TotalTime>0</TotalTime>
  <Pages>2</Pages>
  <Words>305</Words>
  <Characters>1925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2023-09-05T15:14:00Z</dcterms:created>
  <dcterms:modified xsi:type="dcterms:W3CDTF">2023-09-05T18:00:00Z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0x01010082EFD6171FA2D2469F59015908BD032E</vt:lpwstr>
  </property>
  <property fmtid="{D5CDD505-2E9C-101B-9397-08002B2CF9AE}" pid="3" name="MediaServiceImageTags">
    <vt:lpwstr/>
  </property>
</Properties>
</file>